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9DAEE" w14:textId="77777777" w:rsidR="0080362D" w:rsidRPr="0080362D" w:rsidRDefault="0080362D" w:rsidP="00A83429">
      <w:pPr>
        <w:jc w:val="center"/>
        <w:rPr>
          <w:b/>
          <w:bCs/>
          <w:sz w:val="24"/>
          <w:szCs w:val="24"/>
        </w:rPr>
      </w:pPr>
      <w:r w:rsidRPr="0080362D">
        <w:rPr>
          <w:b/>
          <w:bCs/>
          <w:sz w:val="24"/>
          <w:szCs w:val="24"/>
        </w:rPr>
        <w:t>Preferred College of Nursing Academic</w:t>
      </w:r>
      <w:r w:rsidR="00535FF3" w:rsidRPr="0080362D">
        <w:rPr>
          <w:b/>
          <w:bCs/>
          <w:sz w:val="24"/>
          <w:szCs w:val="24"/>
        </w:rPr>
        <w:t xml:space="preserve"> C</w:t>
      </w:r>
      <w:r w:rsidR="00A83429" w:rsidRPr="0080362D">
        <w:rPr>
          <w:b/>
          <w:bCs/>
          <w:sz w:val="24"/>
          <w:szCs w:val="24"/>
        </w:rPr>
        <w:t>urriculum Vitae</w:t>
      </w:r>
      <w:r w:rsidRPr="0080362D">
        <w:rPr>
          <w:b/>
          <w:bCs/>
          <w:sz w:val="24"/>
          <w:szCs w:val="24"/>
        </w:rPr>
        <w:t xml:space="preserve"> (CV) Template</w:t>
      </w:r>
    </w:p>
    <w:p w14:paraId="3DAD2CFA" w14:textId="01E85057" w:rsidR="0060056C" w:rsidRPr="0080362D" w:rsidRDefault="0080362D" w:rsidP="00A83429">
      <w:pPr>
        <w:jc w:val="center"/>
        <w:rPr>
          <w:i/>
          <w:color w:val="4F81BD" w:themeColor="accent1"/>
          <w:sz w:val="24"/>
          <w:szCs w:val="24"/>
        </w:rPr>
      </w:pPr>
      <w:r w:rsidRPr="0080362D">
        <w:rPr>
          <w:i/>
          <w:color w:val="4F81BD" w:themeColor="accent1"/>
          <w:sz w:val="24"/>
          <w:szCs w:val="24"/>
        </w:rPr>
        <w:t xml:space="preserve">Used by MSN and DNP students. Adapted based on the stage of the program. </w:t>
      </w:r>
      <w:r w:rsidR="00535FF3" w:rsidRPr="0080362D">
        <w:rPr>
          <w:i/>
          <w:color w:val="4F81BD" w:themeColor="accent1"/>
          <w:sz w:val="24"/>
          <w:szCs w:val="24"/>
        </w:rPr>
        <w:t xml:space="preserve">All </w:t>
      </w:r>
      <w:r w:rsidR="00A83429" w:rsidRPr="0080362D">
        <w:rPr>
          <w:i/>
          <w:color w:val="4F81BD" w:themeColor="accent1"/>
          <w:sz w:val="24"/>
          <w:szCs w:val="24"/>
        </w:rPr>
        <w:t>Instructions are indicated in blue text and italicized</w:t>
      </w:r>
      <w:r w:rsidR="005D56A9" w:rsidRPr="0080362D">
        <w:rPr>
          <w:i/>
          <w:color w:val="4F81BD" w:themeColor="accent1"/>
          <w:sz w:val="24"/>
          <w:szCs w:val="24"/>
        </w:rPr>
        <w:t xml:space="preserve">. </w:t>
      </w:r>
    </w:p>
    <w:p w14:paraId="3885A001" w14:textId="77777777" w:rsidR="0080362D" w:rsidRPr="0080362D" w:rsidRDefault="0080362D" w:rsidP="00A83429">
      <w:pPr>
        <w:jc w:val="center"/>
        <w:rPr>
          <w:i/>
          <w:color w:val="EE0000"/>
        </w:rPr>
      </w:pPr>
    </w:p>
    <w:p w14:paraId="37A34C6F" w14:textId="77777777" w:rsidR="0060056C" w:rsidRPr="0080362D" w:rsidRDefault="0060056C" w:rsidP="00A83429">
      <w:pPr>
        <w:pStyle w:val="BodyText"/>
        <w:spacing w:before="5"/>
        <w:rPr>
          <w:i w:val="0"/>
          <w:sz w:val="20"/>
          <w:szCs w:val="20"/>
        </w:rPr>
      </w:pPr>
    </w:p>
    <w:p w14:paraId="20453FC1" w14:textId="77777777" w:rsidR="0077560F" w:rsidRPr="0080362D" w:rsidRDefault="0077560F" w:rsidP="00A83429">
      <w:pPr>
        <w:pStyle w:val="Header"/>
        <w:tabs>
          <w:tab w:val="clear" w:pos="4680"/>
          <w:tab w:val="clear" w:pos="9360"/>
        </w:tabs>
        <w:jc w:val="center"/>
        <w:rPr>
          <w:sz w:val="24"/>
          <w:szCs w:val="28"/>
          <w:u w:val="single"/>
        </w:rPr>
      </w:pPr>
      <w:r w:rsidRPr="0080362D">
        <w:rPr>
          <w:sz w:val="24"/>
          <w:szCs w:val="28"/>
          <w:u w:val="single"/>
        </w:rPr>
        <w:t>CURRICULUM VITAE</w:t>
      </w:r>
    </w:p>
    <w:p w14:paraId="1BAB9792" w14:textId="77777777" w:rsidR="0077560F" w:rsidRPr="0080362D" w:rsidRDefault="0077560F" w:rsidP="00A83429">
      <w:pPr>
        <w:pStyle w:val="Header"/>
        <w:tabs>
          <w:tab w:val="clear" w:pos="4680"/>
          <w:tab w:val="clear" w:pos="9360"/>
        </w:tabs>
        <w:jc w:val="center"/>
        <w:rPr>
          <w:b/>
        </w:rPr>
      </w:pPr>
    </w:p>
    <w:p w14:paraId="1FD2E75E" w14:textId="77777777" w:rsidR="0077560F" w:rsidRPr="0080362D" w:rsidRDefault="0077560F" w:rsidP="00A83429">
      <w:pPr>
        <w:pStyle w:val="Header"/>
        <w:tabs>
          <w:tab w:val="clear" w:pos="4680"/>
          <w:tab w:val="clear" w:pos="9360"/>
        </w:tabs>
        <w:jc w:val="center"/>
        <w:rPr>
          <w:b/>
          <w:sz w:val="32"/>
          <w:szCs w:val="28"/>
        </w:rPr>
      </w:pPr>
      <w:r w:rsidRPr="0080362D">
        <w:rPr>
          <w:b/>
          <w:sz w:val="32"/>
          <w:szCs w:val="28"/>
        </w:rPr>
        <w:t>Name and Credentials</w:t>
      </w:r>
    </w:p>
    <w:p w14:paraId="20E28851" w14:textId="36F99FD3" w:rsidR="0077560F" w:rsidRPr="0080362D" w:rsidRDefault="0077560F" w:rsidP="00A83429">
      <w:pPr>
        <w:pStyle w:val="Header"/>
        <w:tabs>
          <w:tab w:val="clear" w:pos="4680"/>
          <w:tab w:val="clear" w:pos="9360"/>
        </w:tabs>
        <w:jc w:val="center"/>
        <w:rPr>
          <w:sz w:val="24"/>
          <w:szCs w:val="28"/>
        </w:rPr>
      </w:pPr>
      <w:r w:rsidRPr="0080362D">
        <w:rPr>
          <w:sz w:val="24"/>
          <w:szCs w:val="28"/>
        </w:rPr>
        <w:t>Email Address</w:t>
      </w:r>
    </w:p>
    <w:p w14:paraId="2A455003" w14:textId="0500A835" w:rsidR="0077560F" w:rsidRPr="0080362D" w:rsidRDefault="0077560F" w:rsidP="00A83429">
      <w:pPr>
        <w:pBdr>
          <w:bottom w:val="double" w:sz="4" w:space="1" w:color="auto"/>
        </w:pBdr>
      </w:pPr>
    </w:p>
    <w:p w14:paraId="401B41BB" w14:textId="77777777" w:rsidR="0077560F" w:rsidRPr="0080362D" w:rsidRDefault="0077560F" w:rsidP="00574DC3">
      <w:pPr>
        <w:pStyle w:val="BodyText"/>
        <w:ind w:right="621"/>
        <w:rPr>
          <w:bCs/>
          <w:i w:val="0"/>
          <w:sz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70B57713" w14:textId="596E6524" w:rsidR="0077560F" w:rsidRPr="0080362D" w:rsidRDefault="007B2E4E" w:rsidP="0077560F">
      <w:pPr>
        <w:tabs>
          <w:tab w:val="left" w:pos="360"/>
        </w:tabs>
        <w:rPr>
          <w:b/>
          <w:bCs/>
          <w:sz w:val="24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0362D">
        <w:rPr>
          <w:b/>
          <w:bCs/>
          <w:sz w:val="24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PROFES</w:t>
      </w:r>
      <w:r w:rsidR="00037316" w:rsidRPr="0080362D">
        <w:rPr>
          <w:b/>
          <w:bCs/>
          <w:sz w:val="24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</w:t>
      </w:r>
      <w:r w:rsidRPr="0080362D">
        <w:rPr>
          <w:b/>
          <w:bCs/>
          <w:sz w:val="24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IONAL </w:t>
      </w:r>
      <w:r w:rsidR="0077560F" w:rsidRPr="0080362D">
        <w:rPr>
          <w:b/>
          <w:bCs/>
          <w:sz w:val="24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EDUCATION</w:t>
      </w:r>
    </w:p>
    <w:p w14:paraId="2FBFBACA" w14:textId="0DFA8C52" w:rsidR="0077560F" w:rsidRPr="0080362D" w:rsidRDefault="0077560F" w:rsidP="00A83429">
      <w:pPr>
        <w:pStyle w:val="BodyText"/>
        <w:rPr>
          <w:color w:val="4F81BD" w:themeColor="accent1"/>
          <w:sz w:val="20"/>
          <w:szCs w:val="20"/>
        </w:rPr>
      </w:pPr>
      <w:r w:rsidRPr="0080362D">
        <w:rPr>
          <w:color w:val="4F81BD" w:themeColor="accent1"/>
          <w:sz w:val="20"/>
          <w:szCs w:val="20"/>
        </w:rPr>
        <w:t xml:space="preserve">Include </w:t>
      </w:r>
      <w:r w:rsidR="008865DA" w:rsidRPr="0080362D">
        <w:rPr>
          <w:color w:val="4F81BD" w:themeColor="accent1"/>
          <w:sz w:val="20"/>
          <w:szCs w:val="20"/>
        </w:rPr>
        <w:t xml:space="preserve">date conferred, </w:t>
      </w:r>
      <w:r w:rsidRPr="0080362D">
        <w:rPr>
          <w:color w:val="4F81BD" w:themeColor="accent1"/>
          <w:sz w:val="20"/>
          <w:szCs w:val="20"/>
        </w:rPr>
        <w:t>institutions with city and state, degree</w:t>
      </w:r>
      <w:r w:rsidR="008865DA" w:rsidRPr="0080362D">
        <w:rPr>
          <w:color w:val="4F81BD" w:themeColor="accent1"/>
          <w:sz w:val="20"/>
          <w:szCs w:val="20"/>
        </w:rPr>
        <w:t xml:space="preserve">, </w:t>
      </w:r>
      <w:r w:rsidRPr="0080362D">
        <w:rPr>
          <w:color w:val="4F81BD" w:themeColor="accent1"/>
          <w:sz w:val="20"/>
          <w:szCs w:val="20"/>
        </w:rPr>
        <w:t>field(s) of study</w:t>
      </w:r>
      <w:r w:rsidR="00567DC0" w:rsidRPr="0080362D">
        <w:rPr>
          <w:color w:val="4F81BD" w:themeColor="accent1"/>
          <w:sz w:val="20"/>
          <w:szCs w:val="20"/>
        </w:rPr>
        <w:t xml:space="preserve">.  </w:t>
      </w:r>
      <w:r w:rsidR="00D8432E" w:rsidRPr="0080362D">
        <w:rPr>
          <w:color w:val="4F81BD" w:themeColor="accent1"/>
          <w:sz w:val="20"/>
          <w:szCs w:val="20"/>
        </w:rPr>
        <w:t>M</w:t>
      </w:r>
      <w:r w:rsidRPr="0080362D">
        <w:rPr>
          <w:color w:val="4F81BD" w:themeColor="accent1"/>
          <w:sz w:val="20"/>
          <w:szCs w:val="20"/>
        </w:rPr>
        <w:t>ost current first</w:t>
      </w:r>
      <w:r w:rsidR="00567DC0" w:rsidRPr="0080362D">
        <w:rPr>
          <w:color w:val="4F81BD" w:themeColor="accent1"/>
          <w:sz w:val="20"/>
          <w:szCs w:val="20"/>
        </w:rPr>
        <w:t xml:space="preserve">.  </w:t>
      </w:r>
      <w:r w:rsidR="008865DA" w:rsidRPr="0080362D">
        <w:rPr>
          <w:color w:val="4F81BD" w:themeColor="accent1"/>
          <w:sz w:val="20"/>
          <w:szCs w:val="20"/>
          <w:u w:val="single"/>
        </w:rPr>
        <w:t>E</w:t>
      </w:r>
      <w:r w:rsidRPr="0080362D">
        <w:rPr>
          <w:color w:val="4F81BD" w:themeColor="accent1"/>
          <w:sz w:val="20"/>
          <w:szCs w:val="20"/>
          <w:u w:val="single"/>
        </w:rPr>
        <w:t>xample:</w:t>
      </w:r>
    </w:p>
    <w:p w14:paraId="040DD17F" w14:textId="77777777" w:rsidR="0077560F" w:rsidRPr="0080362D" w:rsidRDefault="0077560F" w:rsidP="008865DA">
      <w:pPr>
        <w:pStyle w:val="BodyText"/>
        <w:ind w:right="621"/>
        <w:rPr>
          <w:bCs/>
          <w:i w:val="0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W w:w="9134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1728"/>
        <w:gridCol w:w="3690"/>
        <w:gridCol w:w="3716"/>
      </w:tblGrid>
      <w:tr w:rsidR="00663BB2" w:rsidRPr="0080362D" w14:paraId="17473F96" w14:textId="77777777" w:rsidTr="008234FE">
        <w:tc>
          <w:tcPr>
            <w:tcW w:w="1728" w:type="dxa"/>
            <w:vAlign w:val="bottom"/>
          </w:tcPr>
          <w:p w14:paraId="72953559" w14:textId="6F25B318" w:rsidR="0077560F" w:rsidRPr="0080362D" w:rsidRDefault="0077560F" w:rsidP="008234FE">
            <w:pPr>
              <w:spacing w:after="60"/>
              <w:rPr>
                <w:b/>
                <w:u w:val="single"/>
              </w:rPr>
            </w:pPr>
            <w:r w:rsidRPr="0080362D">
              <w:rPr>
                <w:b/>
                <w:u w:val="single"/>
              </w:rPr>
              <w:t>Date Conferred</w:t>
            </w:r>
          </w:p>
        </w:tc>
        <w:tc>
          <w:tcPr>
            <w:tcW w:w="3690" w:type="dxa"/>
            <w:vAlign w:val="bottom"/>
          </w:tcPr>
          <w:p w14:paraId="612C821A" w14:textId="20998CA2" w:rsidR="0077560F" w:rsidRPr="0080362D" w:rsidRDefault="0077560F" w:rsidP="008234FE">
            <w:pPr>
              <w:spacing w:after="60"/>
              <w:rPr>
                <w:b/>
                <w:u w:val="single"/>
              </w:rPr>
            </w:pPr>
            <w:r w:rsidRPr="0080362D">
              <w:rPr>
                <w:b/>
                <w:u w:val="single"/>
              </w:rPr>
              <w:t>Institution and Location</w:t>
            </w:r>
          </w:p>
        </w:tc>
        <w:tc>
          <w:tcPr>
            <w:tcW w:w="3716" w:type="dxa"/>
            <w:vAlign w:val="bottom"/>
          </w:tcPr>
          <w:p w14:paraId="03881982" w14:textId="36176573" w:rsidR="0077560F" w:rsidRPr="0080362D" w:rsidRDefault="008234FE" w:rsidP="008234FE">
            <w:pPr>
              <w:spacing w:after="60"/>
              <w:rPr>
                <w:b/>
                <w:u w:val="single"/>
              </w:rPr>
            </w:pPr>
            <w:r w:rsidRPr="0080362D">
              <w:rPr>
                <w:b/>
                <w:u w:val="single"/>
              </w:rPr>
              <w:t>Degree</w:t>
            </w:r>
            <w:r w:rsidR="001F0048" w:rsidRPr="0080362D">
              <w:rPr>
                <w:b/>
                <w:u w:val="single"/>
              </w:rPr>
              <w:t>,</w:t>
            </w:r>
            <w:r w:rsidR="0077560F" w:rsidRPr="0080362D">
              <w:rPr>
                <w:b/>
                <w:u w:val="single"/>
              </w:rPr>
              <w:t xml:space="preserve"> Field of Study</w:t>
            </w:r>
          </w:p>
        </w:tc>
      </w:tr>
      <w:tr w:rsidR="008865DA" w:rsidRPr="0080362D" w14:paraId="4435CA86" w14:textId="77777777" w:rsidTr="0049096D">
        <w:tc>
          <w:tcPr>
            <w:tcW w:w="1728" w:type="dxa"/>
          </w:tcPr>
          <w:p w14:paraId="7CA6136D" w14:textId="1C908DBB" w:rsidR="0077560F" w:rsidRPr="0080362D" w:rsidRDefault="00174638" w:rsidP="00174638">
            <w:pPr>
              <w:spacing w:after="60"/>
            </w:pPr>
            <w:r w:rsidRPr="0080362D">
              <w:t>mm/yyyy</w:t>
            </w:r>
          </w:p>
        </w:tc>
        <w:tc>
          <w:tcPr>
            <w:tcW w:w="3690" w:type="dxa"/>
          </w:tcPr>
          <w:p w14:paraId="77C34BDF" w14:textId="78698A0C" w:rsidR="0077560F" w:rsidRPr="0080362D" w:rsidRDefault="0077560F" w:rsidP="00F52F4C">
            <w:pPr>
              <w:spacing w:after="60"/>
            </w:pPr>
            <w:r w:rsidRPr="0080362D">
              <w:t>University of Kentucky</w:t>
            </w:r>
            <w:r w:rsidRPr="0080362D">
              <w:br/>
              <w:t>Lexington, KY</w:t>
            </w:r>
          </w:p>
        </w:tc>
        <w:tc>
          <w:tcPr>
            <w:tcW w:w="3716" w:type="dxa"/>
          </w:tcPr>
          <w:p w14:paraId="08190DDF" w14:textId="6BF53C6E" w:rsidR="0077560F" w:rsidRPr="0080362D" w:rsidRDefault="001F0048" w:rsidP="00F52F4C">
            <w:pPr>
              <w:spacing w:after="60"/>
            </w:pPr>
            <w:r w:rsidRPr="0080362D">
              <w:t>Doctor of Nursing Practice</w:t>
            </w:r>
          </w:p>
        </w:tc>
      </w:tr>
      <w:tr w:rsidR="00174638" w:rsidRPr="0080362D" w14:paraId="61A3BEF5" w14:textId="77777777" w:rsidTr="0049096D">
        <w:tc>
          <w:tcPr>
            <w:tcW w:w="1728" w:type="dxa"/>
          </w:tcPr>
          <w:p w14:paraId="770F3629" w14:textId="304BDE88" w:rsidR="00174638" w:rsidRPr="0080362D" w:rsidRDefault="00174638" w:rsidP="00174638">
            <w:pPr>
              <w:spacing w:after="60"/>
            </w:pPr>
            <w:r w:rsidRPr="0080362D">
              <w:t>mm/yyyy</w:t>
            </w:r>
          </w:p>
        </w:tc>
        <w:tc>
          <w:tcPr>
            <w:tcW w:w="3690" w:type="dxa"/>
          </w:tcPr>
          <w:p w14:paraId="1D9DB65D" w14:textId="76A761A7" w:rsidR="00174638" w:rsidRPr="0080362D" w:rsidRDefault="00174638" w:rsidP="00174638">
            <w:pPr>
              <w:spacing w:after="60"/>
            </w:pPr>
            <w:r w:rsidRPr="0080362D">
              <w:t>University of Kentucky</w:t>
            </w:r>
            <w:r w:rsidRPr="0080362D">
              <w:br/>
              <w:t>Lexington, KY</w:t>
            </w:r>
          </w:p>
        </w:tc>
        <w:tc>
          <w:tcPr>
            <w:tcW w:w="3716" w:type="dxa"/>
          </w:tcPr>
          <w:p w14:paraId="4669BDD0" w14:textId="0E5A3F27" w:rsidR="00174638" w:rsidRPr="0080362D" w:rsidRDefault="00174638" w:rsidP="00174638">
            <w:pPr>
              <w:spacing w:after="60"/>
            </w:pPr>
            <w:r w:rsidRPr="0080362D">
              <w:t>Masters of Science, Nursing</w:t>
            </w:r>
          </w:p>
        </w:tc>
      </w:tr>
      <w:tr w:rsidR="00174638" w:rsidRPr="0080362D" w14:paraId="40DEFD9E" w14:textId="77777777" w:rsidTr="0049096D">
        <w:tc>
          <w:tcPr>
            <w:tcW w:w="1728" w:type="dxa"/>
          </w:tcPr>
          <w:p w14:paraId="771B8878" w14:textId="754DE076" w:rsidR="00174638" w:rsidRPr="0080362D" w:rsidRDefault="00174638" w:rsidP="00174638">
            <w:pPr>
              <w:spacing w:after="60"/>
            </w:pPr>
            <w:r w:rsidRPr="0080362D">
              <w:t>mm/yyyy</w:t>
            </w:r>
          </w:p>
        </w:tc>
        <w:tc>
          <w:tcPr>
            <w:tcW w:w="3690" w:type="dxa"/>
          </w:tcPr>
          <w:p w14:paraId="5EFF177E" w14:textId="6C51528B" w:rsidR="00174638" w:rsidRPr="0080362D" w:rsidRDefault="00174638" w:rsidP="00174638">
            <w:pPr>
              <w:spacing w:after="60"/>
            </w:pPr>
            <w:r w:rsidRPr="0080362D">
              <w:t>Ohio University</w:t>
            </w:r>
            <w:r w:rsidRPr="0080362D">
              <w:br/>
              <w:t>Athens, OH</w:t>
            </w:r>
          </w:p>
        </w:tc>
        <w:tc>
          <w:tcPr>
            <w:tcW w:w="3716" w:type="dxa"/>
          </w:tcPr>
          <w:p w14:paraId="7B352525" w14:textId="0E378BAD" w:rsidR="00174638" w:rsidRPr="0080362D" w:rsidRDefault="00174638" w:rsidP="00174638">
            <w:pPr>
              <w:spacing w:after="60"/>
            </w:pPr>
            <w:r w:rsidRPr="0080362D">
              <w:t>Bachelor of Science, Nursing</w:t>
            </w:r>
          </w:p>
        </w:tc>
      </w:tr>
      <w:tr w:rsidR="00174638" w:rsidRPr="0080362D" w14:paraId="075E8F68" w14:textId="77777777" w:rsidTr="0049096D">
        <w:tc>
          <w:tcPr>
            <w:tcW w:w="1728" w:type="dxa"/>
          </w:tcPr>
          <w:p w14:paraId="5D0896C2" w14:textId="3A35A890" w:rsidR="00174638" w:rsidRPr="0080362D" w:rsidRDefault="00174638" w:rsidP="00174638">
            <w:pPr>
              <w:spacing w:after="60"/>
            </w:pPr>
            <w:r w:rsidRPr="0080362D">
              <w:t>mm/yyyy</w:t>
            </w:r>
          </w:p>
        </w:tc>
        <w:tc>
          <w:tcPr>
            <w:tcW w:w="3690" w:type="dxa"/>
          </w:tcPr>
          <w:p w14:paraId="2D8C67C5" w14:textId="06D88706" w:rsidR="00174638" w:rsidRPr="0080362D" w:rsidRDefault="00174638" w:rsidP="00174638">
            <w:pPr>
              <w:spacing w:after="60"/>
            </w:pPr>
            <w:r w:rsidRPr="0080362D">
              <w:t>Eastern Kentucky University,</w:t>
            </w:r>
            <w:r w:rsidRPr="0080362D">
              <w:br/>
              <w:t>Richmond, KY</w:t>
            </w:r>
          </w:p>
        </w:tc>
        <w:tc>
          <w:tcPr>
            <w:tcW w:w="3716" w:type="dxa"/>
          </w:tcPr>
          <w:p w14:paraId="7E75C6F5" w14:textId="34D97D33" w:rsidR="00174638" w:rsidRPr="0080362D" w:rsidRDefault="00174638" w:rsidP="00174638">
            <w:pPr>
              <w:spacing w:after="60"/>
            </w:pPr>
            <w:r w:rsidRPr="0080362D">
              <w:rPr>
                <w:bCs/>
              </w:rPr>
              <w:t>Associate Degree in Nursing</w:t>
            </w:r>
          </w:p>
        </w:tc>
      </w:tr>
    </w:tbl>
    <w:p w14:paraId="7980B587" w14:textId="46D0F38C" w:rsidR="0077560F" w:rsidRPr="0080362D" w:rsidRDefault="0077560F" w:rsidP="00DF341A">
      <w:pPr>
        <w:pStyle w:val="BodyText"/>
        <w:rPr>
          <w:i w:val="0"/>
          <w:sz w:val="20"/>
          <w:szCs w:val="20"/>
        </w:rPr>
      </w:pPr>
    </w:p>
    <w:p w14:paraId="178323D7" w14:textId="6EBF2389" w:rsidR="00455E36" w:rsidRPr="0080362D" w:rsidRDefault="000B6E02" w:rsidP="007B2E4E">
      <w:pPr>
        <w:tabs>
          <w:tab w:val="left" w:pos="360"/>
        </w:tabs>
        <w:rPr>
          <w:b/>
          <w:bCs/>
          <w:sz w:val="24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0362D">
        <w:rPr>
          <w:b/>
          <w:bCs/>
          <w:sz w:val="24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PROFESSIONAL L</w:t>
      </w:r>
      <w:r w:rsidR="007B2E4E" w:rsidRPr="0080362D">
        <w:rPr>
          <w:b/>
          <w:bCs/>
          <w:sz w:val="24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ICENSURE &amp; CERTIFICATION</w:t>
      </w:r>
      <w:r w:rsidR="00F52F4C" w:rsidRPr="0080362D">
        <w:rPr>
          <w:b/>
          <w:bCs/>
          <w:sz w:val="24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</w:t>
      </w:r>
    </w:p>
    <w:p w14:paraId="44585759" w14:textId="3AD976D3" w:rsidR="008865DA" w:rsidRPr="0080362D" w:rsidRDefault="008865DA" w:rsidP="00A83429">
      <w:pPr>
        <w:pStyle w:val="BodyText"/>
        <w:rPr>
          <w:color w:val="4F81BD" w:themeColor="accent1"/>
          <w:sz w:val="20"/>
          <w:szCs w:val="20"/>
        </w:rPr>
      </w:pPr>
      <w:r w:rsidRPr="0080362D">
        <w:rPr>
          <w:color w:val="4F81BD" w:themeColor="accent1"/>
          <w:sz w:val="20"/>
          <w:szCs w:val="20"/>
        </w:rPr>
        <w:t>Provide licensure in all states licensed</w:t>
      </w:r>
      <w:r w:rsidR="009F3309" w:rsidRPr="0080362D">
        <w:rPr>
          <w:color w:val="4F81BD" w:themeColor="accent1"/>
          <w:sz w:val="20"/>
          <w:szCs w:val="20"/>
        </w:rPr>
        <w:t xml:space="preserve">.  List </w:t>
      </w:r>
      <w:r w:rsidRPr="0080362D">
        <w:rPr>
          <w:color w:val="4F81BD" w:themeColor="accent1"/>
          <w:sz w:val="20"/>
          <w:szCs w:val="20"/>
        </w:rPr>
        <w:t>RN licensure</w:t>
      </w:r>
      <w:r w:rsidR="009F3309" w:rsidRPr="0080362D">
        <w:rPr>
          <w:color w:val="4F81BD" w:themeColor="accent1"/>
          <w:sz w:val="20"/>
          <w:szCs w:val="20"/>
        </w:rPr>
        <w:t xml:space="preserve"> first and </w:t>
      </w:r>
      <w:r w:rsidRPr="0080362D">
        <w:rPr>
          <w:color w:val="4F81BD" w:themeColor="accent1"/>
          <w:sz w:val="20"/>
          <w:szCs w:val="20"/>
        </w:rPr>
        <w:t>then APRN as applicable</w:t>
      </w:r>
      <w:r w:rsidR="00DF341A" w:rsidRPr="0080362D">
        <w:rPr>
          <w:color w:val="4F81BD" w:themeColor="accent1"/>
          <w:sz w:val="20"/>
          <w:szCs w:val="20"/>
        </w:rPr>
        <w:t>.  C</w:t>
      </w:r>
      <w:r w:rsidRPr="0080362D">
        <w:rPr>
          <w:color w:val="4F81BD" w:themeColor="accent1"/>
          <w:sz w:val="20"/>
          <w:szCs w:val="20"/>
        </w:rPr>
        <w:t>an state ant</w:t>
      </w:r>
      <w:r w:rsidR="00F12F64" w:rsidRPr="0080362D">
        <w:rPr>
          <w:color w:val="4F81BD" w:themeColor="accent1"/>
          <w:sz w:val="20"/>
          <w:szCs w:val="20"/>
        </w:rPr>
        <w:t>icipated date of board exam</w:t>
      </w:r>
      <w:r w:rsidR="00567DC0" w:rsidRPr="0080362D">
        <w:rPr>
          <w:color w:val="4F81BD" w:themeColor="accent1"/>
          <w:sz w:val="20"/>
          <w:szCs w:val="20"/>
        </w:rPr>
        <w:t xml:space="preserve">.  </w:t>
      </w:r>
      <w:r w:rsidR="00F12F64" w:rsidRPr="0080362D">
        <w:rPr>
          <w:color w:val="4F81BD" w:themeColor="accent1"/>
          <w:sz w:val="20"/>
          <w:szCs w:val="20"/>
        </w:rPr>
        <w:t xml:space="preserve">Include </w:t>
      </w:r>
      <w:r w:rsidR="009F3309" w:rsidRPr="0080362D">
        <w:rPr>
          <w:color w:val="4F81BD" w:themeColor="accent1"/>
          <w:sz w:val="20"/>
          <w:szCs w:val="20"/>
        </w:rPr>
        <w:t xml:space="preserve">prior and current </w:t>
      </w:r>
      <w:r w:rsidRPr="0080362D">
        <w:rPr>
          <w:color w:val="4F81BD" w:themeColor="accent1"/>
          <w:sz w:val="20"/>
          <w:szCs w:val="20"/>
        </w:rPr>
        <w:t>certifications of relevance</w:t>
      </w:r>
      <w:r w:rsidR="009F3309" w:rsidRPr="0080362D">
        <w:rPr>
          <w:color w:val="4F81BD" w:themeColor="accent1"/>
          <w:sz w:val="20"/>
          <w:szCs w:val="20"/>
        </w:rPr>
        <w:t xml:space="preserve"> </w:t>
      </w:r>
      <w:r w:rsidRPr="0080362D">
        <w:rPr>
          <w:color w:val="4F81BD" w:themeColor="accent1"/>
          <w:sz w:val="20"/>
          <w:szCs w:val="20"/>
        </w:rPr>
        <w:t>with # and certifying body</w:t>
      </w:r>
      <w:r w:rsidR="00A83429" w:rsidRPr="0080362D">
        <w:rPr>
          <w:color w:val="4F81BD" w:themeColor="accent1"/>
          <w:sz w:val="20"/>
          <w:szCs w:val="20"/>
        </w:rPr>
        <w:t xml:space="preserve">.  </w:t>
      </w:r>
      <w:r w:rsidR="00A83429" w:rsidRPr="0080362D">
        <w:rPr>
          <w:color w:val="4F81BD" w:themeColor="accent1"/>
          <w:sz w:val="20"/>
          <w:szCs w:val="20"/>
          <w:u w:val="single"/>
        </w:rPr>
        <w:t>Example:</w:t>
      </w:r>
    </w:p>
    <w:p w14:paraId="3E8FCAD1" w14:textId="77777777" w:rsidR="008865DA" w:rsidRPr="0080362D" w:rsidRDefault="008865DA" w:rsidP="009F3309">
      <w:pPr>
        <w:pStyle w:val="BodyText"/>
        <w:ind w:right="621"/>
        <w:rPr>
          <w:bCs/>
          <w:i w:val="0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W w:w="8388" w:type="dxa"/>
        <w:tblInd w:w="-108" w:type="dxa"/>
        <w:tblLook w:val="04A0" w:firstRow="1" w:lastRow="0" w:firstColumn="1" w:lastColumn="0" w:noHBand="0" w:noVBand="1"/>
      </w:tblPr>
      <w:tblGrid>
        <w:gridCol w:w="4068"/>
        <w:gridCol w:w="2520"/>
        <w:gridCol w:w="1800"/>
      </w:tblGrid>
      <w:tr w:rsidR="00F52F4C" w:rsidRPr="0080362D" w14:paraId="08942294" w14:textId="77777777" w:rsidTr="00F52F4C">
        <w:tc>
          <w:tcPr>
            <w:tcW w:w="4068" w:type="dxa"/>
          </w:tcPr>
          <w:p w14:paraId="02AEC474" w14:textId="77777777" w:rsidR="00F52F4C" w:rsidRPr="0080362D" w:rsidRDefault="00F52F4C" w:rsidP="00F52F4C">
            <w:pPr>
              <w:tabs>
                <w:tab w:val="right" w:pos="8877"/>
              </w:tabs>
            </w:pPr>
            <w:r w:rsidRPr="0080362D">
              <w:t>Kentucky Board of Nursing</w:t>
            </w:r>
          </w:p>
        </w:tc>
        <w:tc>
          <w:tcPr>
            <w:tcW w:w="2520" w:type="dxa"/>
          </w:tcPr>
          <w:p w14:paraId="05B34460" w14:textId="77777777" w:rsidR="00F52F4C" w:rsidRPr="0080362D" w:rsidRDefault="00F52F4C" w:rsidP="00F52F4C">
            <w:r w:rsidRPr="0080362D">
              <w:t>Registered Nurse</w:t>
            </w:r>
          </w:p>
        </w:tc>
        <w:tc>
          <w:tcPr>
            <w:tcW w:w="1800" w:type="dxa"/>
          </w:tcPr>
          <w:p w14:paraId="4952CD20" w14:textId="77777777" w:rsidR="00F52F4C" w:rsidRPr="0080362D" w:rsidRDefault="00F52F4C" w:rsidP="00F52F4C">
            <w:r w:rsidRPr="0080362D">
              <w:t>XXXXXXX</w:t>
            </w:r>
          </w:p>
        </w:tc>
      </w:tr>
      <w:tr w:rsidR="00F52F4C" w:rsidRPr="0080362D" w14:paraId="06609B27" w14:textId="77777777" w:rsidTr="00F52F4C">
        <w:tc>
          <w:tcPr>
            <w:tcW w:w="4068" w:type="dxa"/>
          </w:tcPr>
          <w:p w14:paraId="35FF49C7" w14:textId="77777777" w:rsidR="00F52F4C" w:rsidRPr="0080362D" w:rsidRDefault="00F52F4C" w:rsidP="00F52F4C">
            <w:pPr>
              <w:tabs>
                <w:tab w:val="right" w:pos="8877"/>
              </w:tabs>
            </w:pPr>
            <w:r w:rsidRPr="0080362D">
              <w:t>Kentucky Board of Nursing</w:t>
            </w:r>
          </w:p>
        </w:tc>
        <w:tc>
          <w:tcPr>
            <w:tcW w:w="2520" w:type="dxa"/>
          </w:tcPr>
          <w:p w14:paraId="1DBE321C" w14:textId="77777777" w:rsidR="00F52F4C" w:rsidRPr="0080362D" w:rsidRDefault="00F52F4C" w:rsidP="00F52F4C">
            <w:pPr>
              <w:rPr>
                <w:color w:val="C00000"/>
              </w:rPr>
            </w:pPr>
            <w:r w:rsidRPr="0080362D">
              <w:t>APRN</w:t>
            </w:r>
          </w:p>
        </w:tc>
        <w:tc>
          <w:tcPr>
            <w:tcW w:w="1800" w:type="dxa"/>
          </w:tcPr>
          <w:p w14:paraId="24951558" w14:textId="77777777" w:rsidR="00F52F4C" w:rsidRPr="0080362D" w:rsidRDefault="00F52F4C" w:rsidP="00F52F4C">
            <w:r w:rsidRPr="0080362D">
              <w:rPr>
                <w:bCs/>
              </w:rPr>
              <w:t>XXXXXXX</w:t>
            </w:r>
          </w:p>
        </w:tc>
      </w:tr>
    </w:tbl>
    <w:p w14:paraId="3F616FDD" w14:textId="37BB2E53" w:rsidR="0060056C" w:rsidRPr="0080362D" w:rsidRDefault="0060056C" w:rsidP="000C3681">
      <w:pPr>
        <w:pStyle w:val="BodyText"/>
        <w:rPr>
          <w:i w:val="0"/>
          <w:sz w:val="20"/>
        </w:rPr>
      </w:pPr>
    </w:p>
    <w:p w14:paraId="3772E729" w14:textId="2D6B4F97" w:rsidR="009F3309" w:rsidRPr="0080362D" w:rsidRDefault="009F3309" w:rsidP="009F3309">
      <w:pPr>
        <w:tabs>
          <w:tab w:val="left" w:pos="360"/>
        </w:tabs>
        <w:rPr>
          <w:b/>
          <w:bCs/>
          <w:sz w:val="24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0362D">
        <w:rPr>
          <w:b/>
          <w:bCs/>
          <w:sz w:val="24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PROFESSIONAL EXPERIENCES</w:t>
      </w:r>
    </w:p>
    <w:p w14:paraId="6153229F" w14:textId="4A008D87" w:rsidR="009F3309" w:rsidRPr="0080362D" w:rsidRDefault="00F12F64" w:rsidP="00A83429">
      <w:pPr>
        <w:pStyle w:val="BodyText"/>
        <w:rPr>
          <w:color w:val="4F81BD" w:themeColor="accent1"/>
          <w:sz w:val="20"/>
          <w:szCs w:val="20"/>
        </w:rPr>
      </w:pPr>
      <w:r w:rsidRPr="0080362D">
        <w:rPr>
          <w:color w:val="4F81BD" w:themeColor="accent1"/>
          <w:sz w:val="20"/>
          <w:szCs w:val="20"/>
        </w:rPr>
        <w:t>D</w:t>
      </w:r>
      <w:r w:rsidR="009F3309" w:rsidRPr="0080362D">
        <w:rPr>
          <w:color w:val="4F81BD" w:themeColor="accent1"/>
          <w:sz w:val="20"/>
          <w:szCs w:val="20"/>
        </w:rPr>
        <w:t>o not include high school and college work unless related to your profession</w:t>
      </w:r>
      <w:r w:rsidR="00567DC0" w:rsidRPr="0080362D">
        <w:rPr>
          <w:color w:val="4F81BD" w:themeColor="accent1"/>
          <w:sz w:val="20"/>
          <w:szCs w:val="20"/>
        </w:rPr>
        <w:t xml:space="preserve">.  </w:t>
      </w:r>
      <w:r w:rsidR="009F3309" w:rsidRPr="0080362D">
        <w:rPr>
          <w:color w:val="4F81BD" w:themeColor="accent1"/>
          <w:sz w:val="20"/>
          <w:szCs w:val="20"/>
        </w:rPr>
        <w:t>Include dates employed, institution</w:t>
      </w:r>
      <w:r w:rsidR="00DF341A" w:rsidRPr="0080362D">
        <w:rPr>
          <w:color w:val="4F81BD" w:themeColor="accent1"/>
          <w:sz w:val="20"/>
          <w:szCs w:val="20"/>
        </w:rPr>
        <w:t xml:space="preserve">, city and state and </w:t>
      </w:r>
      <w:r w:rsidR="009F3309" w:rsidRPr="0080362D">
        <w:rPr>
          <w:color w:val="4F81BD" w:themeColor="accent1"/>
          <w:sz w:val="20"/>
          <w:szCs w:val="20"/>
        </w:rPr>
        <w:t>title/position</w:t>
      </w:r>
      <w:r w:rsidR="00567DC0" w:rsidRPr="0080362D">
        <w:rPr>
          <w:color w:val="4F81BD" w:themeColor="accent1"/>
          <w:sz w:val="20"/>
          <w:szCs w:val="20"/>
        </w:rPr>
        <w:t xml:space="preserve">.  </w:t>
      </w:r>
      <w:r w:rsidR="009F3309" w:rsidRPr="0080362D">
        <w:rPr>
          <w:color w:val="4F81BD" w:themeColor="accent1"/>
          <w:sz w:val="20"/>
          <w:szCs w:val="20"/>
        </w:rPr>
        <w:t>Do not list job duties</w:t>
      </w:r>
      <w:r w:rsidR="0049096D" w:rsidRPr="0080362D">
        <w:rPr>
          <w:color w:val="4F81BD" w:themeColor="accent1"/>
          <w:sz w:val="20"/>
          <w:szCs w:val="20"/>
        </w:rPr>
        <w:t>.  M</w:t>
      </w:r>
      <w:r w:rsidR="009F3309" w:rsidRPr="0080362D">
        <w:rPr>
          <w:color w:val="4F81BD" w:themeColor="accent1"/>
          <w:sz w:val="20"/>
          <w:szCs w:val="20"/>
        </w:rPr>
        <w:t>ay have separate sections for academic and clinical positions or include as one section</w:t>
      </w:r>
      <w:r w:rsidRPr="0080362D">
        <w:rPr>
          <w:color w:val="4F81BD" w:themeColor="accent1"/>
          <w:sz w:val="20"/>
          <w:szCs w:val="20"/>
        </w:rPr>
        <w:t>.  S</w:t>
      </w:r>
      <w:r w:rsidR="009F3309" w:rsidRPr="0080362D">
        <w:rPr>
          <w:color w:val="4F81BD" w:themeColor="accent1"/>
          <w:sz w:val="20"/>
          <w:szCs w:val="20"/>
        </w:rPr>
        <w:t>hould include recent “student clinical/practicum experiences”</w:t>
      </w:r>
      <w:r w:rsidRPr="0080362D">
        <w:rPr>
          <w:color w:val="4F81BD" w:themeColor="accent1"/>
          <w:sz w:val="20"/>
          <w:szCs w:val="20"/>
        </w:rPr>
        <w:t xml:space="preserve"> with location, preceptor &amp; </w:t>
      </w:r>
      <w:r w:rsidR="009F3309" w:rsidRPr="0080362D">
        <w:rPr>
          <w:color w:val="4F81BD" w:themeColor="accent1"/>
          <w:sz w:val="20"/>
          <w:szCs w:val="20"/>
        </w:rPr>
        <w:t>hours</w:t>
      </w:r>
      <w:r w:rsidR="002C746E" w:rsidRPr="0080362D">
        <w:rPr>
          <w:color w:val="4F81BD" w:themeColor="accent1"/>
          <w:sz w:val="20"/>
          <w:szCs w:val="20"/>
        </w:rPr>
        <w:t>.</w:t>
      </w:r>
      <w:r w:rsidR="00A83429" w:rsidRPr="0080362D">
        <w:rPr>
          <w:color w:val="4F81BD" w:themeColor="accent1"/>
          <w:sz w:val="20"/>
          <w:szCs w:val="20"/>
        </w:rPr>
        <w:t xml:space="preserve">  </w:t>
      </w:r>
      <w:r w:rsidR="00A83429" w:rsidRPr="0080362D">
        <w:rPr>
          <w:color w:val="4F81BD" w:themeColor="accent1"/>
          <w:sz w:val="20"/>
          <w:szCs w:val="20"/>
          <w:u w:val="single"/>
        </w:rPr>
        <w:t>Example:</w:t>
      </w:r>
    </w:p>
    <w:p w14:paraId="08D91B31" w14:textId="77777777" w:rsidR="009F3309" w:rsidRPr="0080362D" w:rsidRDefault="009F3309" w:rsidP="009F3309">
      <w:pPr>
        <w:tabs>
          <w:tab w:val="left" w:pos="360"/>
        </w:tabs>
        <w:rPr>
          <w:bCs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W w:w="10944" w:type="dxa"/>
        <w:tblInd w:w="-108" w:type="dxa"/>
        <w:tblLook w:val="04A0" w:firstRow="1" w:lastRow="0" w:firstColumn="1" w:lastColumn="0" w:noHBand="0" w:noVBand="1"/>
      </w:tblPr>
      <w:tblGrid>
        <w:gridCol w:w="2160"/>
        <w:gridCol w:w="4752"/>
        <w:gridCol w:w="4032"/>
      </w:tblGrid>
      <w:tr w:rsidR="009F3309" w:rsidRPr="0080362D" w14:paraId="06D1D500" w14:textId="77777777" w:rsidTr="008234FE">
        <w:tc>
          <w:tcPr>
            <w:tcW w:w="2160" w:type="dxa"/>
            <w:vAlign w:val="bottom"/>
          </w:tcPr>
          <w:p w14:paraId="75B5063D" w14:textId="705DB921" w:rsidR="009F3309" w:rsidRPr="0080362D" w:rsidRDefault="009F3309" w:rsidP="008234FE">
            <w:pPr>
              <w:spacing w:after="60"/>
              <w:rPr>
                <w:b/>
                <w:u w:val="single"/>
              </w:rPr>
            </w:pPr>
            <w:r w:rsidRPr="0080362D">
              <w:rPr>
                <w:b/>
                <w:u w:val="single"/>
              </w:rPr>
              <w:t>Dates</w:t>
            </w:r>
          </w:p>
        </w:tc>
        <w:tc>
          <w:tcPr>
            <w:tcW w:w="4752" w:type="dxa"/>
            <w:vAlign w:val="bottom"/>
          </w:tcPr>
          <w:p w14:paraId="3CBD537D" w14:textId="4CA191C4" w:rsidR="009F3309" w:rsidRPr="0080362D" w:rsidRDefault="009F3309" w:rsidP="008234FE">
            <w:pPr>
              <w:spacing w:after="60"/>
              <w:rPr>
                <w:b/>
                <w:u w:val="single"/>
              </w:rPr>
            </w:pPr>
            <w:r w:rsidRPr="0080362D">
              <w:rPr>
                <w:b/>
                <w:u w:val="single"/>
              </w:rPr>
              <w:t>Institution and Location</w:t>
            </w:r>
          </w:p>
        </w:tc>
        <w:tc>
          <w:tcPr>
            <w:tcW w:w="4032" w:type="dxa"/>
            <w:vAlign w:val="bottom"/>
          </w:tcPr>
          <w:p w14:paraId="4638A9AB" w14:textId="3FC06AFD" w:rsidR="009F3309" w:rsidRPr="0080362D" w:rsidRDefault="009F3309" w:rsidP="008234FE">
            <w:pPr>
              <w:spacing w:after="60"/>
              <w:rPr>
                <w:b/>
                <w:u w:val="single"/>
              </w:rPr>
            </w:pPr>
            <w:r w:rsidRPr="0080362D">
              <w:rPr>
                <w:b/>
                <w:u w:val="single"/>
              </w:rPr>
              <w:t>Position</w:t>
            </w:r>
          </w:p>
        </w:tc>
      </w:tr>
      <w:tr w:rsidR="00F12F64" w:rsidRPr="0080362D" w14:paraId="0FF5C02A" w14:textId="77777777" w:rsidTr="008234FE">
        <w:tc>
          <w:tcPr>
            <w:tcW w:w="2160" w:type="dxa"/>
          </w:tcPr>
          <w:p w14:paraId="6AC134FD" w14:textId="762E3213" w:rsidR="00F12F64" w:rsidRPr="0080362D" w:rsidRDefault="00A861AE" w:rsidP="00174638">
            <w:pPr>
              <w:spacing w:after="60"/>
            </w:pPr>
            <w:r w:rsidRPr="0080362D">
              <w:t>m</w:t>
            </w:r>
            <w:r w:rsidR="00174638" w:rsidRPr="0080362D">
              <w:t>m/yyyy</w:t>
            </w:r>
            <w:r w:rsidR="00F12F64" w:rsidRPr="0080362D">
              <w:t xml:space="preserve"> - Present</w:t>
            </w:r>
          </w:p>
        </w:tc>
        <w:tc>
          <w:tcPr>
            <w:tcW w:w="4752" w:type="dxa"/>
          </w:tcPr>
          <w:p w14:paraId="75E896E5" w14:textId="77777777" w:rsidR="00F12F64" w:rsidRPr="0080362D" w:rsidRDefault="00F12F64" w:rsidP="00A61581">
            <w:r w:rsidRPr="0080362D">
              <w:t>University of Kentucky College of Nursing</w:t>
            </w:r>
          </w:p>
          <w:p w14:paraId="111AD130" w14:textId="0573023A" w:rsidR="00F12F64" w:rsidRPr="0080362D" w:rsidRDefault="00F12F64" w:rsidP="00A61581">
            <w:r w:rsidRPr="0080362D">
              <w:t>Lexington, KY</w:t>
            </w:r>
          </w:p>
        </w:tc>
        <w:tc>
          <w:tcPr>
            <w:tcW w:w="4032" w:type="dxa"/>
          </w:tcPr>
          <w:p w14:paraId="4CD7DAE7" w14:textId="7E71BE0B" w:rsidR="00F12F64" w:rsidRPr="0080362D" w:rsidRDefault="00F12F64" w:rsidP="00A61581">
            <w:pPr>
              <w:spacing w:after="60"/>
            </w:pPr>
            <w:r w:rsidRPr="0080362D">
              <w:t>DNP Executive Nurse Leadership Student</w:t>
            </w:r>
          </w:p>
        </w:tc>
      </w:tr>
      <w:tr w:rsidR="00174638" w:rsidRPr="0080362D" w14:paraId="2FC9BF5C" w14:textId="77777777" w:rsidTr="008234FE">
        <w:tc>
          <w:tcPr>
            <w:tcW w:w="2160" w:type="dxa"/>
          </w:tcPr>
          <w:p w14:paraId="7E2043FC" w14:textId="657131FD" w:rsidR="00174638" w:rsidRPr="0080362D" w:rsidRDefault="00174638" w:rsidP="00174638">
            <w:pPr>
              <w:spacing w:after="60"/>
            </w:pPr>
            <w:r w:rsidRPr="0080362D">
              <w:t>mm/yyyy</w:t>
            </w:r>
          </w:p>
        </w:tc>
        <w:tc>
          <w:tcPr>
            <w:tcW w:w="4752" w:type="dxa"/>
          </w:tcPr>
          <w:p w14:paraId="36DD2876" w14:textId="5DA2CEFE" w:rsidR="00174638" w:rsidRPr="0080362D" w:rsidRDefault="00174638" w:rsidP="00197AD4">
            <w:r w:rsidRPr="0080362D">
              <w:t xml:space="preserve">Dr. </w:t>
            </w:r>
            <w:r w:rsidR="00D65E44">
              <w:t>Amazing Nurse</w:t>
            </w:r>
            <w:r w:rsidRPr="0080362D">
              <w:t>, UKHC VP Preceptor</w:t>
            </w:r>
          </w:p>
        </w:tc>
        <w:tc>
          <w:tcPr>
            <w:tcW w:w="4032" w:type="dxa"/>
          </w:tcPr>
          <w:p w14:paraId="5D6611E7" w14:textId="391C1AC6" w:rsidR="00174638" w:rsidRPr="0080362D" w:rsidRDefault="00174638" w:rsidP="00174638">
            <w:pPr>
              <w:spacing w:after="60"/>
            </w:pPr>
            <w:r w:rsidRPr="0080362D">
              <w:t>DNP Student, 60 hours</w:t>
            </w:r>
          </w:p>
        </w:tc>
      </w:tr>
      <w:tr w:rsidR="00174638" w:rsidRPr="0080362D" w14:paraId="1F9CDCCE" w14:textId="77777777" w:rsidTr="008234FE">
        <w:tc>
          <w:tcPr>
            <w:tcW w:w="2160" w:type="dxa"/>
          </w:tcPr>
          <w:p w14:paraId="0A95BB66" w14:textId="4F4D7CBE" w:rsidR="00174638" w:rsidRPr="0080362D" w:rsidRDefault="00174638" w:rsidP="00174638">
            <w:pPr>
              <w:spacing w:after="60"/>
            </w:pPr>
            <w:r w:rsidRPr="0080362D">
              <w:t>mm/yyyy</w:t>
            </w:r>
          </w:p>
        </w:tc>
        <w:tc>
          <w:tcPr>
            <w:tcW w:w="4752" w:type="dxa"/>
          </w:tcPr>
          <w:p w14:paraId="2D42F666" w14:textId="69D757C1" w:rsidR="00174638" w:rsidRPr="0080362D" w:rsidRDefault="00174638" w:rsidP="00574DC3">
            <w:r w:rsidRPr="0080362D">
              <w:t>Dr.</w:t>
            </w:r>
            <w:r w:rsidR="00D65E44">
              <w:t xml:space="preserve"> Nurse Professional</w:t>
            </w:r>
            <w:r w:rsidRPr="0080362D">
              <w:t>, Baptist Health Lexington CNE &amp; COO Preceptor</w:t>
            </w:r>
          </w:p>
        </w:tc>
        <w:tc>
          <w:tcPr>
            <w:tcW w:w="4032" w:type="dxa"/>
          </w:tcPr>
          <w:p w14:paraId="7CF35F53" w14:textId="352416C5" w:rsidR="00174638" w:rsidRPr="0080362D" w:rsidRDefault="00174638" w:rsidP="00174638">
            <w:pPr>
              <w:spacing w:after="60"/>
            </w:pPr>
            <w:r w:rsidRPr="0080362D">
              <w:t>DNP Student, 60 hours</w:t>
            </w:r>
          </w:p>
        </w:tc>
      </w:tr>
      <w:tr w:rsidR="009F3309" w:rsidRPr="0080362D" w14:paraId="7BDCD571" w14:textId="77777777" w:rsidTr="008234FE">
        <w:tc>
          <w:tcPr>
            <w:tcW w:w="2160" w:type="dxa"/>
          </w:tcPr>
          <w:p w14:paraId="4E1ADB6C" w14:textId="24B14B48" w:rsidR="009F3309" w:rsidRPr="0080362D" w:rsidRDefault="00A861AE" w:rsidP="00174638">
            <w:pPr>
              <w:spacing w:after="60"/>
            </w:pPr>
            <w:r w:rsidRPr="0080362D">
              <w:t>m</w:t>
            </w:r>
            <w:r w:rsidR="00174638" w:rsidRPr="0080362D">
              <w:t>m/yyyy</w:t>
            </w:r>
            <w:r w:rsidR="009F3309" w:rsidRPr="0080362D">
              <w:t xml:space="preserve"> - Present</w:t>
            </w:r>
          </w:p>
        </w:tc>
        <w:tc>
          <w:tcPr>
            <w:tcW w:w="4752" w:type="dxa"/>
          </w:tcPr>
          <w:p w14:paraId="49D614E0" w14:textId="77777777" w:rsidR="00A61581" w:rsidRPr="0080362D" w:rsidRDefault="00A61581" w:rsidP="00A61581">
            <w:r w:rsidRPr="0080362D">
              <w:t>University of Kentucky College of Nursing</w:t>
            </w:r>
          </w:p>
          <w:p w14:paraId="5040DC5E" w14:textId="34EBA985" w:rsidR="009F3309" w:rsidRPr="0080362D" w:rsidRDefault="00A61581" w:rsidP="00A61581">
            <w:pPr>
              <w:spacing w:after="60"/>
            </w:pPr>
            <w:r w:rsidRPr="0080362D">
              <w:t>Lexington, KY</w:t>
            </w:r>
          </w:p>
        </w:tc>
        <w:tc>
          <w:tcPr>
            <w:tcW w:w="4032" w:type="dxa"/>
          </w:tcPr>
          <w:p w14:paraId="6352D5B1" w14:textId="1700B6E4" w:rsidR="009F3309" w:rsidRPr="0080362D" w:rsidRDefault="00A61581" w:rsidP="00A61581">
            <w:pPr>
              <w:spacing w:after="60"/>
            </w:pPr>
            <w:r w:rsidRPr="0080362D">
              <w:t>Assistant Professor</w:t>
            </w:r>
          </w:p>
        </w:tc>
      </w:tr>
      <w:tr w:rsidR="00174638" w:rsidRPr="0080362D" w14:paraId="79E7155B" w14:textId="77777777" w:rsidTr="008234FE">
        <w:tc>
          <w:tcPr>
            <w:tcW w:w="2160" w:type="dxa"/>
          </w:tcPr>
          <w:p w14:paraId="7FD4C37C" w14:textId="4D73DC0D" w:rsidR="00174638" w:rsidRPr="0080362D" w:rsidRDefault="00174638" w:rsidP="00174638">
            <w:pPr>
              <w:spacing w:after="60"/>
            </w:pPr>
            <w:r w:rsidRPr="0080362D">
              <w:t>mm/yyyy</w:t>
            </w:r>
          </w:p>
        </w:tc>
        <w:tc>
          <w:tcPr>
            <w:tcW w:w="4752" w:type="dxa"/>
          </w:tcPr>
          <w:p w14:paraId="1DBCAE4F" w14:textId="77777777" w:rsidR="00174638" w:rsidRPr="0080362D" w:rsidRDefault="00174638" w:rsidP="00174638">
            <w:r w:rsidRPr="0080362D">
              <w:t>University of Kentucky Chandler Medical Center</w:t>
            </w:r>
          </w:p>
          <w:p w14:paraId="13F3ED89" w14:textId="4E0DBA0D" w:rsidR="00174638" w:rsidRPr="0080362D" w:rsidRDefault="00174638" w:rsidP="00174638">
            <w:pPr>
              <w:spacing w:after="60"/>
            </w:pPr>
            <w:r w:rsidRPr="0080362D">
              <w:t xml:space="preserve">Lexington, KY </w:t>
            </w:r>
          </w:p>
        </w:tc>
        <w:tc>
          <w:tcPr>
            <w:tcW w:w="4032" w:type="dxa"/>
          </w:tcPr>
          <w:p w14:paraId="0FEC5E37" w14:textId="77777777" w:rsidR="00174638" w:rsidRPr="0080362D" w:rsidRDefault="00174638" w:rsidP="00174638">
            <w:pPr>
              <w:spacing w:after="60"/>
            </w:pPr>
            <w:r w:rsidRPr="0080362D">
              <w:t>Acute Care Nurse Practitioner</w:t>
            </w:r>
          </w:p>
        </w:tc>
      </w:tr>
      <w:tr w:rsidR="00174638" w:rsidRPr="0080362D" w14:paraId="2F75E759" w14:textId="77777777" w:rsidTr="008234FE">
        <w:tc>
          <w:tcPr>
            <w:tcW w:w="2160" w:type="dxa"/>
          </w:tcPr>
          <w:p w14:paraId="312B38CC" w14:textId="20E04A75" w:rsidR="00174638" w:rsidRPr="0080362D" w:rsidRDefault="00174638" w:rsidP="00174638">
            <w:pPr>
              <w:spacing w:after="60"/>
            </w:pPr>
            <w:r w:rsidRPr="0080362D">
              <w:t>mm/yyyy</w:t>
            </w:r>
          </w:p>
        </w:tc>
        <w:tc>
          <w:tcPr>
            <w:tcW w:w="4752" w:type="dxa"/>
          </w:tcPr>
          <w:p w14:paraId="0B072BAF" w14:textId="77777777" w:rsidR="00174638" w:rsidRPr="0080362D" w:rsidRDefault="00174638" w:rsidP="00174638">
            <w:r w:rsidRPr="0080362D">
              <w:t>University of Kentucky Chandler Medical Center</w:t>
            </w:r>
          </w:p>
          <w:p w14:paraId="372012F3" w14:textId="06732961" w:rsidR="00174638" w:rsidRPr="0080362D" w:rsidRDefault="00174638" w:rsidP="00174638">
            <w:pPr>
              <w:spacing w:after="60"/>
            </w:pPr>
            <w:r w:rsidRPr="0080362D">
              <w:t xml:space="preserve">Lexington, KY </w:t>
            </w:r>
          </w:p>
        </w:tc>
        <w:tc>
          <w:tcPr>
            <w:tcW w:w="4032" w:type="dxa"/>
          </w:tcPr>
          <w:p w14:paraId="6483CDAA" w14:textId="77777777" w:rsidR="00174638" w:rsidRPr="0080362D" w:rsidRDefault="00174638" w:rsidP="00174638">
            <w:pPr>
              <w:spacing w:after="60"/>
            </w:pPr>
            <w:r w:rsidRPr="0080362D">
              <w:t>Staff Nurse</w:t>
            </w:r>
          </w:p>
        </w:tc>
      </w:tr>
    </w:tbl>
    <w:p w14:paraId="69DD10F2" w14:textId="24508162" w:rsidR="0060056C" w:rsidRPr="0080362D" w:rsidRDefault="0060056C" w:rsidP="00663BB2">
      <w:pPr>
        <w:rPr>
          <w:sz w:val="20"/>
          <w:szCs w:val="20"/>
        </w:rPr>
      </w:pPr>
    </w:p>
    <w:p w14:paraId="0F29C455" w14:textId="07052ED2" w:rsidR="000C3681" w:rsidRPr="0080362D" w:rsidRDefault="000C3681" w:rsidP="000C3681">
      <w:pPr>
        <w:tabs>
          <w:tab w:val="left" w:pos="360"/>
        </w:tabs>
        <w:rPr>
          <w:b/>
          <w:bCs/>
          <w:sz w:val="24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0362D">
        <w:rPr>
          <w:b/>
          <w:bCs/>
          <w:sz w:val="24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PROFESSIONAL MEMBERSHIPS</w:t>
      </w:r>
    </w:p>
    <w:p w14:paraId="594A48C9" w14:textId="77931E04" w:rsidR="009B5E2C" w:rsidRPr="0080362D" w:rsidRDefault="009B5E2C" w:rsidP="00A83429">
      <w:pPr>
        <w:pStyle w:val="BodyText"/>
        <w:rPr>
          <w:color w:val="4F81BD" w:themeColor="accent1"/>
          <w:sz w:val="20"/>
          <w:szCs w:val="20"/>
        </w:rPr>
      </w:pPr>
      <w:r w:rsidRPr="0080362D">
        <w:rPr>
          <w:color w:val="4F81BD" w:themeColor="accent1"/>
          <w:sz w:val="20"/>
          <w:szCs w:val="20"/>
        </w:rPr>
        <w:t>Membership in professional organizations including years of membership</w:t>
      </w:r>
      <w:r w:rsidR="0052146E" w:rsidRPr="0080362D">
        <w:rPr>
          <w:color w:val="4F81BD" w:themeColor="accent1"/>
          <w:sz w:val="20"/>
          <w:szCs w:val="20"/>
        </w:rPr>
        <w:t>.  S</w:t>
      </w:r>
      <w:r w:rsidRPr="0080362D">
        <w:rPr>
          <w:color w:val="4F81BD" w:themeColor="accent1"/>
          <w:sz w:val="20"/>
          <w:szCs w:val="20"/>
        </w:rPr>
        <w:t xml:space="preserve">pell out in full </w:t>
      </w:r>
      <w:r w:rsidR="00A83429" w:rsidRPr="0080362D">
        <w:rPr>
          <w:color w:val="4F81BD" w:themeColor="accent1"/>
          <w:sz w:val="20"/>
          <w:szCs w:val="20"/>
        </w:rPr>
        <w:t xml:space="preserve">and </w:t>
      </w:r>
      <w:r w:rsidRPr="0080362D">
        <w:rPr>
          <w:color w:val="4F81BD" w:themeColor="accent1"/>
          <w:sz w:val="20"/>
          <w:szCs w:val="20"/>
        </w:rPr>
        <w:t>abbreviate in parent</w:t>
      </w:r>
      <w:r w:rsidR="00A83429" w:rsidRPr="0080362D">
        <w:rPr>
          <w:color w:val="4F81BD" w:themeColor="accent1"/>
          <w:sz w:val="20"/>
          <w:szCs w:val="20"/>
        </w:rPr>
        <w:t>hesis</w:t>
      </w:r>
      <w:r w:rsidR="0052146E" w:rsidRPr="0080362D">
        <w:rPr>
          <w:color w:val="4F81BD" w:themeColor="accent1"/>
          <w:sz w:val="20"/>
          <w:szCs w:val="20"/>
        </w:rPr>
        <w:t>.  I</w:t>
      </w:r>
      <w:r w:rsidRPr="0080362D">
        <w:rPr>
          <w:color w:val="4F81BD" w:themeColor="accent1"/>
          <w:sz w:val="20"/>
          <w:szCs w:val="20"/>
        </w:rPr>
        <w:t>n</w:t>
      </w:r>
      <w:r w:rsidR="00A83429" w:rsidRPr="0080362D">
        <w:rPr>
          <w:color w:val="4F81BD" w:themeColor="accent1"/>
          <w:sz w:val="20"/>
          <w:szCs w:val="20"/>
        </w:rPr>
        <w:t xml:space="preserve">dicate </w:t>
      </w:r>
      <w:r w:rsidR="0052146E" w:rsidRPr="0080362D">
        <w:rPr>
          <w:color w:val="4F81BD" w:themeColor="accent1"/>
          <w:sz w:val="20"/>
          <w:szCs w:val="20"/>
        </w:rPr>
        <w:t>if member or the role/leadership</w:t>
      </w:r>
      <w:r w:rsidR="00567DC0" w:rsidRPr="0080362D">
        <w:rPr>
          <w:color w:val="4F81BD" w:themeColor="accent1"/>
          <w:sz w:val="20"/>
          <w:szCs w:val="20"/>
        </w:rPr>
        <w:t xml:space="preserve">.  </w:t>
      </w:r>
      <w:r w:rsidR="00177F3A" w:rsidRPr="0080362D">
        <w:rPr>
          <w:color w:val="4F81BD" w:themeColor="accent1"/>
          <w:sz w:val="20"/>
          <w:szCs w:val="20"/>
          <w:u w:val="single"/>
        </w:rPr>
        <w:t>Example:</w:t>
      </w:r>
    </w:p>
    <w:p w14:paraId="11D71B51" w14:textId="5D6B43DB" w:rsidR="00931538" w:rsidRPr="0080362D" w:rsidRDefault="00931538" w:rsidP="00B90259">
      <w:pPr>
        <w:pStyle w:val="BodyText"/>
        <w:rPr>
          <w:i w:val="0"/>
          <w:sz w:val="20"/>
          <w:szCs w:val="20"/>
        </w:rPr>
      </w:pPr>
    </w:p>
    <w:tbl>
      <w:tblPr>
        <w:tblW w:w="10944" w:type="dxa"/>
        <w:tblInd w:w="-108" w:type="dxa"/>
        <w:tblLook w:val="04A0" w:firstRow="1" w:lastRow="0" w:firstColumn="1" w:lastColumn="0" w:noHBand="0" w:noVBand="1"/>
      </w:tblPr>
      <w:tblGrid>
        <w:gridCol w:w="2160"/>
        <w:gridCol w:w="4752"/>
        <w:gridCol w:w="4032"/>
      </w:tblGrid>
      <w:tr w:rsidR="000C3681" w:rsidRPr="0080362D" w14:paraId="5B8B89D6" w14:textId="77777777" w:rsidTr="008234FE">
        <w:tc>
          <w:tcPr>
            <w:tcW w:w="2160" w:type="dxa"/>
            <w:vAlign w:val="bottom"/>
          </w:tcPr>
          <w:p w14:paraId="351BFB97" w14:textId="77777777" w:rsidR="000C3681" w:rsidRPr="0080362D" w:rsidRDefault="000C3681" w:rsidP="008234FE">
            <w:pPr>
              <w:spacing w:after="60"/>
              <w:rPr>
                <w:b/>
                <w:u w:val="single"/>
              </w:rPr>
            </w:pPr>
            <w:r w:rsidRPr="0080362D">
              <w:rPr>
                <w:b/>
                <w:u w:val="single"/>
              </w:rPr>
              <w:t>Dates</w:t>
            </w:r>
          </w:p>
        </w:tc>
        <w:tc>
          <w:tcPr>
            <w:tcW w:w="4752" w:type="dxa"/>
            <w:vAlign w:val="bottom"/>
          </w:tcPr>
          <w:p w14:paraId="0D8F8CC7" w14:textId="4EF01258" w:rsidR="000C3681" w:rsidRPr="0080362D" w:rsidRDefault="000C3681" w:rsidP="008234FE">
            <w:pPr>
              <w:spacing w:after="60"/>
              <w:rPr>
                <w:b/>
                <w:u w:val="single"/>
              </w:rPr>
            </w:pPr>
            <w:r w:rsidRPr="0080362D">
              <w:rPr>
                <w:b/>
                <w:u w:val="single"/>
              </w:rPr>
              <w:t>Organization</w:t>
            </w:r>
          </w:p>
        </w:tc>
        <w:tc>
          <w:tcPr>
            <w:tcW w:w="4032" w:type="dxa"/>
            <w:vAlign w:val="bottom"/>
          </w:tcPr>
          <w:p w14:paraId="57185541" w14:textId="04F4A236" w:rsidR="000C3681" w:rsidRPr="0080362D" w:rsidRDefault="000C3681" w:rsidP="008234FE">
            <w:pPr>
              <w:spacing w:after="60"/>
              <w:rPr>
                <w:b/>
                <w:u w:val="single"/>
              </w:rPr>
            </w:pPr>
            <w:r w:rsidRPr="0080362D">
              <w:rPr>
                <w:b/>
                <w:u w:val="single"/>
              </w:rPr>
              <w:t>Role</w:t>
            </w:r>
          </w:p>
        </w:tc>
      </w:tr>
      <w:tr w:rsidR="000C3681" w:rsidRPr="0080362D" w14:paraId="79744AB0" w14:textId="77777777" w:rsidTr="008234FE">
        <w:tc>
          <w:tcPr>
            <w:tcW w:w="2160" w:type="dxa"/>
          </w:tcPr>
          <w:p w14:paraId="1333ADD0" w14:textId="0148787A" w:rsidR="000C3681" w:rsidRPr="0080362D" w:rsidRDefault="00174638" w:rsidP="00174638">
            <w:pPr>
              <w:spacing w:after="60"/>
            </w:pPr>
            <w:r w:rsidRPr="0080362D">
              <w:lastRenderedPageBreak/>
              <w:t>yyyy - Present</w:t>
            </w:r>
          </w:p>
        </w:tc>
        <w:tc>
          <w:tcPr>
            <w:tcW w:w="4752" w:type="dxa"/>
          </w:tcPr>
          <w:p w14:paraId="4AC5E4E8" w14:textId="30E33AB8" w:rsidR="000C3681" w:rsidRPr="0080362D" w:rsidRDefault="000C3681" w:rsidP="000C3681">
            <w:r w:rsidRPr="0080362D">
              <w:t>American Academy of Nurse Practitioners</w:t>
            </w:r>
            <w:r w:rsidR="00D17D6D" w:rsidRPr="0080362D">
              <w:t xml:space="preserve"> (AANP)</w:t>
            </w:r>
          </w:p>
        </w:tc>
        <w:tc>
          <w:tcPr>
            <w:tcW w:w="4032" w:type="dxa"/>
          </w:tcPr>
          <w:p w14:paraId="24EB7F03" w14:textId="354668D2" w:rsidR="000C3681" w:rsidRPr="0080362D" w:rsidRDefault="000C3681" w:rsidP="000C3681">
            <w:r w:rsidRPr="0080362D">
              <w:t>Member</w:t>
            </w:r>
          </w:p>
        </w:tc>
      </w:tr>
      <w:tr w:rsidR="000C3681" w:rsidRPr="0080362D" w14:paraId="2BB81995" w14:textId="77777777" w:rsidTr="008234FE">
        <w:tc>
          <w:tcPr>
            <w:tcW w:w="2160" w:type="dxa"/>
          </w:tcPr>
          <w:p w14:paraId="4EBEA112" w14:textId="00BA25CE" w:rsidR="000C3681" w:rsidRPr="0080362D" w:rsidRDefault="00174638" w:rsidP="00174638">
            <w:pPr>
              <w:spacing w:after="60"/>
            </w:pPr>
            <w:r w:rsidRPr="0080362D">
              <w:t>yyyy - Present</w:t>
            </w:r>
          </w:p>
        </w:tc>
        <w:tc>
          <w:tcPr>
            <w:tcW w:w="4752" w:type="dxa"/>
          </w:tcPr>
          <w:p w14:paraId="0236204F" w14:textId="664234AE" w:rsidR="000C3681" w:rsidRPr="0080362D" w:rsidRDefault="000C3681" w:rsidP="000C3681">
            <w:r w:rsidRPr="0080362D">
              <w:t>American Academy of Nursing</w:t>
            </w:r>
            <w:r w:rsidR="00D17D6D" w:rsidRPr="0080362D">
              <w:t xml:space="preserve"> (AAN)</w:t>
            </w:r>
          </w:p>
        </w:tc>
        <w:tc>
          <w:tcPr>
            <w:tcW w:w="4032" w:type="dxa"/>
          </w:tcPr>
          <w:p w14:paraId="71823855" w14:textId="410DD86A" w:rsidR="000C3681" w:rsidRPr="0080362D" w:rsidRDefault="000C3681" w:rsidP="000C3681">
            <w:r w:rsidRPr="0080362D">
              <w:t>Member</w:t>
            </w:r>
          </w:p>
        </w:tc>
      </w:tr>
      <w:tr w:rsidR="00174638" w:rsidRPr="0080362D" w14:paraId="79B6121A" w14:textId="77777777" w:rsidTr="008234FE">
        <w:tc>
          <w:tcPr>
            <w:tcW w:w="2160" w:type="dxa"/>
          </w:tcPr>
          <w:p w14:paraId="10C90B25" w14:textId="331EFAEC" w:rsidR="00174638" w:rsidRPr="0080362D" w:rsidRDefault="00174638" w:rsidP="00174638">
            <w:pPr>
              <w:spacing w:after="60"/>
            </w:pPr>
            <w:r w:rsidRPr="0080362D">
              <w:t>yyyy - Present</w:t>
            </w:r>
          </w:p>
        </w:tc>
        <w:tc>
          <w:tcPr>
            <w:tcW w:w="4752" w:type="dxa"/>
          </w:tcPr>
          <w:p w14:paraId="0BBD402B" w14:textId="7B9438F6" w:rsidR="00174638" w:rsidRPr="0080362D" w:rsidRDefault="00174638" w:rsidP="00174638">
            <w:r w:rsidRPr="0080362D">
              <w:t>American Academy of Nursing (AAN)</w:t>
            </w:r>
          </w:p>
        </w:tc>
        <w:tc>
          <w:tcPr>
            <w:tcW w:w="4032" w:type="dxa"/>
          </w:tcPr>
          <w:p w14:paraId="76536E29" w14:textId="4CBB8C35" w:rsidR="00174638" w:rsidRPr="0080362D" w:rsidRDefault="00174638" w:rsidP="00174638">
            <w:r w:rsidRPr="0080362D">
              <w:t>Member, Expert Panel</w:t>
            </w:r>
          </w:p>
        </w:tc>
      </w:tr>
      <w:tr w:rsidR="00174638" w:rsidRPr="0080362D" w14:paraId="4983B79B" w14:textId="77777777" w:rsidTr="008234FE">
        <w:tc>
          <w:tcPr>
            <w:tcW w:w="2160" w:type="dxa"/>
          </w:tcPr>
          <w:p w14:paraId="02E38490" w14:textId="28A18183" w:rsidR="00174638" w:rsidRPr="0080362D" w:rsidRDefault="00174638" w:rsidP="00174638">
            <w:pPr>
              <w:spacing w:after="60"/>
            </w:pPr>
            <w:r w:rsidRPr="0080362D">
              <w:t>yyyy - Present</w:t>
            </w:r>
          </w:p>
        </w:tc>
        <w:tc>
          <w:tcPr>
            <w:tcW w:w="4752" w:type="dxa"/>
          </w:tcPr>
          <w:p w14:paraId="6D612B4D" w14:textId="005A3978" w:rsidR="00174638" w:rsidRPr="0080362D" w:rsidRDefault="00174638" w:rsidP="00174638">
            <w:r w:rsidRPr="0080362D">
              <w:t>American Academy of Nursing (AAN)</w:t>
            </w:r>
          </w:p>
        </w:tc>
        <w:tc>
          <w:tcPr>
            <w:tcW w:w="4032" w:type="dxa"/>
          </w:tcPr>
          <w:p w14:paraId="43C72282" w14:textId="0DC6BFF0" w:rsidR="00174638" w:rsidRPr="0080362D" w:rsidRDefault="00174638" w:rsidP="00174638">
            <w:r w:rsidRPr="0080362D">
              <w:t>Chair, Policy Task Force</w:t>
            </w:r>
          </w:p>
        </w:tc>
      </w:tr>
      <w:tr w:rsidR="00D17D6D" w:rsidRPr="0080362D" w14:paraId="14209DE8" w14:textId="77777777" w:rsidTr="008234FE">
        <w:tc>
          <w:tcPr>
            <w:tcW w:w="2160" w:type="dxa"/>
          </w:tcPr>
          <w:p w14:paraId="2CE40EB6" w14:textId="042C2FF6" w:rsidR="00D17D6D" w:rsidRPr="0080362D" w:rsidRDefault="00174638" w:rsidP="00174638">
            <w:pPr>
              <w:spacing w:after="60"/>
            </w:pPr>
            <w:r w:rsidRPr="0080362D">
              <w:t>yyyy - yyyy</w:t>
            </w:r>
          </w:p>
        </w:tc>
        <w:tc>
          <w:tcPr>
            <w:tcW w:w="4752" w:type="dxa"/>
          </w:tcPr>
          <w:p w14:paraId="441527CB" w14:textId="739753DE" w:rsidR="00D17D6D" w:rsidRPr="0080362D" w:rsidRDefault="00D17D6D" w:rsidP="00D17D6D">
            <w:r w:rsidRPr="0080362D">
              <w:t>American Nurses Association (ANA)</w:t>
            </w:r>
          </w:p>
        </w:tc>
        <w:tc>
          <w:tcPr>
            <w:tcW w:w="4032" w:type="dxa"/>
          </w:tcPr>
          <w:p w14:paraId="7AA4821D" w14:textId="204B1712" w:rsidR="00D17D6D" w:rsidRPr="0080362D" w:rsidRDefault="00D17D6D" w:rsidP="00D17D6D">
            <w:r w:rsidRPr="0080362D">
              <w:t>Member</w:t>
            </w:r>
          </w:p>
        </w:tc>
      </w:tr>
      <w:tr w:rsidR="00D17D6D" w:rsidRPr="0080362D" w14:paraId="3610EC30" w14:textId="77777777" w:rsidTr="008234FE">
        <w:tc>
          <w:tcPr>
            <w:tcW w:w="2160" w:type="dxa"/>
          </w:tcPr>
          <w:p w14:paraId="4E9FB6B2" w14:textId="30F14EEA" w:rsidR="00D17D6D" w:rsidRPr="0080362D" w:rsidRDefault="00174638" w:rsidP="00174638">
            <w:pPr>
              <w:spacing w:after="60"/>
            </w:pPr>
            <w:r w:rsidRPr="0080362D">
              <w:t>yyyy - yyyy</w:t>
            </w:r>
          </w:p>
        </w:tc>
        <w:tc>
          <w:tcPr>
            <w:tcW w:w="4752" w:type="dxa"/>
          </w:tcPr>
          <w:p w14:paraId="6030A10E" w14:textId="74372E59" w:rsidR="00D17D6D" w:rsidRPr="0080362D" w:rsidRDefault="00D17D6D" w:rsidP="0000195A">
            <w:r w:rsidRPr="0080362D">
              <w:t>Kentucky Nurses Association (KNA)</w:t>
            </w:r>
          </w:p>
        </w:tc>
        <w:tc>
          <w:tcPr>
            <w:tcW w:w="4032" w:type="dxa"/>
          </w:tcPr>
          <w:p w14:paraId="449F807C" w14:textId="43DA5D57" w:rsidR="00D17D6D" w:rsidRPr="0080362D" w:rsidRDefault="00D17D6D" w:rsidP="0000195A">
            <w:pPr>
              <w:rPr>
                <w:color w:val="F79646" w:themeColor="accent6"/>
              </w:rPr>
            </w:pPr>
            <w:r w:rsidRPr="0080362D">
              <w:t>Member</w:t>
            </w:r>
          </w:p>
        </w:tc>
      </w:tr>
    </w:tbl>
    <w:p w14:paraId="7717071D" w14:textId="526B5B36" w:rsidR="000C3681" w:rsidRPr="0080362D" w:rsidRDefault="000C3681" w:rsidP="0028235F">
      <w:pPr>
        <w:pStyle w:val="BodyText"/>
        <w:rPr>
          <w:i w:val="0"/>
          <w:sz w:val="20"/>
          <w:szCs w:val="20"/>
        </w:rPr>
      </w:pPr>
    </w:p>
    <w:p w14:paraId="6938D1E3" w14:textId="788915B8" w:rsidR="0028235F" w:rsidRPr="0080362D" w:rsidRDefault="00336F16" w:rsidP="0028235F">
      <w:pPr>
        <w:tabs>
          <w:tab w:val="left" w:pos="360"/>
        </w:tabs>
        <w:rPr>
          <w:b/>
          <w:bCs/>
          <w:sz w:val="24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0362D">
        <w:rPr>
          <w:b/>
          <w:bCs/>
          <w:sz w:val="24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HONORS &amp; AWARDS</w:t>
      </w:r>
    </w:p>
    <w:p w14:paraId="3744E925" w14:textId="59E644C9" w:rsidR="0028235F" w:rsidRPr="0080362D" w:rsidRDefault="0028235F" w:rsidP="00663BB2">
      <w:pPr>
        <w:pStyle w:val="BodyText"/>
        <w:rPr>
          <w:color w:val="4F81BD" w:themeColor="accent1"/>
          <w:sz w:val="20"/>
          <w:szCs w:val="20"/>
        </w:rPr>
      </w:pPr>
      <w:r w:rsidRPr="0080362D">
        <w:rPr>
          <w:color w:val="4F81BD" w:themeColor="accent1"/>
          <w:sz w:val="20"/>
          <w:szCs w:val="20"/>
        </w:rPr>
        <w:t xml:space="preserve">List professional </w:t>
      </w:r>
      <w:r w:rsidR="00EE3FB4" w:rsidRPr="0080362D">
        <w:rPr>
          <w:color w:val="4F81BD" w:themeColor="accent1"/>
          <w:sz w:val="20"/>
          <w:szCs w:val="20"/>
        </w:rPr>
        <w:t xml:space="preserve">honors &amp; awards and </w:t>
      </w:r>
      <w:r w:rsidRPr="0080362D">
        <w:rPr>
          <w:color w:val="4F81BD" w:themeColor="accent1"/>
          <w:sz w:val="20"/>
          <w:szCs w:val="20"/>
        </w:rPr>
        <w:t>the year conferred</w:t>
      </w:r>
      <w:r w:rsidR="00567DC0" w:rsidRPr="0080362D">
        <w:rPr>
          <w:color w:val="4F81BD" w:themeColor="accent1"/>
          <w:sz w:val="20"/>
          <w:szCs w:val="20"/>
        </w:rPr>
        <w:t xml:space="preserve">.  </w:t>
      </w:r>
      <w:r w:rsidRPr="0080362D">
        <w:rPr>
          <w:color w:val="4F81BD" w:themeColor="accent1"/>
          <w:sz w:val="20"/>
          <w:szCs w:val="20"/>
        </w:rPr>
        <w:t xml:space="preserve">Put most </w:t>
      </w:r>
      <w:r w:rsidR="00A83429" w:rsidRPr="0080362D">
        <w:rPr>
          <w:color w:val="4F81BD" w:themeColor="accent1"/>
          <w:sz w:val="20"/>
          <w:szCs w:val="20"/>
        </w:rPr>
        <w:t>recent</w:t>
      </w:r>
      <w:r w:rsidRPr="0080362D">
        <w:rPr>
          <w:color w:val="4F81BD" w:themeColor="accent1"/>
          <w:sz w:val="20"/>
          <w:szCs w:val="20"/>
        </w:rPr>
        <w:t xml:space="preserve"> first</w:t>
      </w:r>
      <w:r w:rsidR="00300F0F" w:rsidRPr="0080362D">
        <w:rPr>
          <w:color w:val="4F81BD" w:themeColor="accent1"/>
          <w:sz w:val="20"/>
          <w:szCs w:val="20"/>
        </w:rPr>
        <w:t xml:space="preserve">.  </w:t>
      </w:r>
      <w:r w:rsidRPr="0080362D">
        <w:rPr>
          <w:color w:val="4F81BD" w:themeColor="accent1"/>
          <w:sz w:val="20"/>
          <w:szCs w:val="20"/>
        </w:rPr>
        <w:t>Sigma induction is considered an honor</w:t>
      </w:r>
      <w:r w:rsidR="00300F0F" w:rsidRPr="0080362D">
        <w:rPr>
          <w:color w:val="4F81BD" w:themeColor="accent1"/>
          <w:sz w:val="20"/>
          <w:szCs w:val="20"/>
        </w:rPr>
        <w:t>.</w:t>
      </w:r>
      <w:r w:rsidR="00EE3FB4" w:rsidRPr="0080362D">
        <w:rPr>
          <w:color w:val="4F81BD" w:themeColor="accent1"/>
          <w:sz w:val="20"/>
          <w:szCs w:val="20"/>
        </w:rPr>
        <w:t xml:space="preserve">  </w:t>
      </w:r>
      <w:r w:rsidR="00EE3FB4" w:rsidRPr="0080362D">
        <w:rPr>
          <w:color w:val="4F81BD" w:themeColor="accent1"/>
          <w:sz w:val="20"/>
          <w:szCs w:val="20"/>
          <w:u w:val="single"/>
        </w:rPr>
        <w:t>Example:</w:t>
      </w:r>
    </w:p>
    <w:p w14:paraId="5EAB4D65" w14:textId="4C5AED2B" w:rsidR="009B5E2C" w:rsidRPr="0080362D" w:rsidRDefault="009B5E2C" w:rsidP="00B90259">
      <w:pPr>
        <w:pStyle w:val="BodyText"/>
        <w:rPr>
          <w:i w:val="0"/>
          <w:sz w:val="20"/>
          <w:szCs w:val="20"/>
        </w:rPr>
      </w:pPr>
    </w:p>
    <w:tbl>
      <w:tblPr>
        <w:tblW w:w="10944" w:type="dxa"/>
        <w:tblInd w:w="-108" w:type="dxa"/>
        <w:tblLook w:val="04A0" w:firstRow="1" w:lastRow="0" w:firstColumn="1" w:lastColumn="0" w:noHBand="0" w:noVBand="1"/>
      </w:tblPr>
      <w:tblGrid>
        <w:gridCol w:w="1440"/>
        <w:gridCol w:w="9504"/>
      </w:tblGrid>
      <w:tr w:rsidR="00300F0F" w:rsidRPr="0080362D" w14:paraId="050A513B" w14:textId="77777777" w:rsidTr="008234FE">
        <w:tc>
          <w:tcPr>
            <w:tcW w:w="1440" w:type="dxa"/>
          </w:tcPr>
          <w:p w14:paraId="136579EB" w14:textId="63AD4186" w:rsidR="00300F0F" w:rsidRPr="0080362D" w:rsidRDefault="004603AC" w:rsidP="004603AC">
            <w:pPr>
              <w:spacing w:after="60"/>
            </w:pPr>
            <w:r w:rsidRPr="0080362D">
              <w:t>yyyy</w:t>
            </w:r>
          </w:p>
        </w:tc>
        <w:tc>
          <w:tcPr>
            <w:tcW w:w="9504" w:type="dxa"/>
          </w:tcPr>
          <w:p w14:paraId="3702E4A5" w14:textId="279CCCCD" w:rsidR="00300F0F" w:rsidRPr="0080362D" w:rsidRDefault="001D28A9" w:rsidP="001D28A9">
            <w:r w:rsidRPr="0080362D">
              <w:t>Sigma Theta Tau, University of Kentucky Chapter</w:t>
            </w:r>
          </w:p>
        </w:tc>
      </w:tr>
      <w:tr w:rsidR="00300F0F" w:rsidRPr="0080362D" w14:paraId="0A18FAFA" w14:textId="77777777" w:rsidTr="008234FE">
        <w:tc>
          <w:tcPr>
            <w:tcW w:w="1440" w:type="dxa"/>
          </w:tcPr>
          <w:p w14:paraId="5DEE479E" w14:textId="274890A8" w:rsidR="00300F0F" w:rsidRPr="0080362D" w:rsidRDefault="004603AC" w:rsidP="00300F0F">
            <w:pPr>
              <w:spacing w:after="60"/>
            </w:pPr>
            <w:r w:rsidRPr="0080362D">
              <w:t>yyyy</w:t>
            </w:r>
          </w:p>
        </w:tc>
        <w:tc>
          <w:tcPr>
            <w:tcW w:w="9504" w:type="dxa"/>
          </w:tcPr>
          <w:p w14:paraId="193E6798" w14:textId="77777777" w:rsidR="00300F0F" w:rsidRPr="0080362D" w:rsidRDefault="00300F0F" w:rsidP="001D28A9"/>
        </w:tc>
      </w:tr>
    </w:tbl>
    <w:p w14:paraId="57496A3A" w14:textId="5A98B0D3" w:rsidR="00300F0F" w:rsidRPr="0080362D" w:rsidRDefault="00300F0F" w:rsidP="00B90259">
      <w:pPr>
        <w:pStyle w:val="BodyText"/>
        <w:rPr>
          <w:i w:val="0"/>
          <w:sz w:val="20"/>
          <w:szCs w:val="20"/>
        </w:rPr>
      </w:pPr>
    </w:p>
    <w:p w14:paraId="3378446F" w14:textId="28ACFEC8" w:rsidR="0060056C" w:rsidRPr="0080362D" w:rsidRDefault="004F009C" w:rsidP="006967CF">
      <w:pPr>
        <w:tabs>
          <w:tab w:val="left" w:pos="360"/>
        </w:tabs>
        <w:rPr>
          <w:b/>
          <w:bCs/>
          <w:sz w:val="24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0362D">
        <w:rPr>
          <w:b/>
          <w:bCs/>
          <w:sz w:val="24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R</w:t>
      </w:r>
      <w:r w:rsidR="006967CF" w:rsidRPr="0080362D">
        <w:rPr>
          <w:b/>
          <w:bCs/>
          <w:sz w:val="24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ESEARCH ACTIVITIES</w:t>
      </w:r>
    </w:p>
    <w:p w14:paraId="0CCB6BDC" w14:textId="4C894D4B" w:rsidR="00827050" w:rsidRPr="0080362D" w:rsidRDefault="00827050" w:rsidP="00663BB2">
      <w:pPr>
        <w:pStyle w:val="BodyText"/>
        <w:rPr>
          <w:color w:val="4F81BD" w:themeColor="accent1"/>
          <w:sz w:val="20"/>
          <w:szCs w:val="20"/>
        </w:rPr>
      </w:pPr>
      <w:r w:rsidRPr="0080362D">
        <w:rPr>
          <w:color w:val="4F81BD" w:themeColor="accent1"/>
          <w:sz w:val="20"/>
          <w:szCs w:val="20"/>
        </w:rPr>
        <w:t xml:space="preserve">List all research activities and funding including the </w:t>
      </w:r>
      <w:r w:rsidR="000E1A67" w:rsidRPr="0080362D">
        <w:rPr>
          <w:color w:val="4F81BD" w:themeColor="accent1"/>
          <w:sz w:val="20"/>
          <w:szCs w:val="20"/>
        </w:rPr>
        <w:t xml:space="preserve">dates of investigation, </w:t>
      </w:r>
      <w:r w:rsidRPr="0080362D">
        <w:rPr>
          <w:color w:val="4F81BD" w:themeColor="accent1"/>
          <w:sz w:val="20"/>
          <w:szCs w:val="20"/>
        </w:rPr>
        <w:t>the title of the research study</w:t>
      </w:r>
      <w:r w:rsidR="000E1A67" w:rsidRPr="0080362D">
        <w:rPr>
          <w:color w:val="4F81BD" w:themeColor="accent1"/>
          <w:sz w:val="20"/>
          <w:szCs w:val="20"/>
        </w:rPr>
        <w:t xml:space="preserve"> &amp; assigned grant numbers, if applicable.  T</w:t>
      </w:r>
      <w:r w:rsidRPr="0080362D">
        <w:rPr>
          <w:color w:val="4F81BD" w:themeColor="accent1"/>
          <w:sz w:val="20"/>
          <w:szCs w:val="20"/>
        </w:rPr>
        <w:t>he funding agency</w:t>
      </w:r>
      <w:r w:rsidR="000E1A67" w:rsidRPr="0080362D">
        <w:rPr>
          <w:color w:val="4F81BD" w:themeColor="accent1"/>
          <w:sz w:val="20"/>
          <w:szCs w:val="20"/>
        </w:rPr>
        <w:t>, y</w:t>
      </w:r>
      <w:r w:rsidRPr="0080362D">
        <w:rPr>
          <w:color w:val="4F81BD" w:themeColor="accent1"/>
          <w:sz w:val="20"/>
          <w:szCs w:val="20"/>
        </w:rPr>
        <w:t>our role</w:t>
      </w:r>
      <w:r w:rsidR="000E1A67" w:rsidRPr="0080362D">
        <w:rPr>
          <w:color w:val="4F81BD" w:themeColor="accent1"/>
          <w:sz w:val="20"/>
          <w:szCs w:val="20"/>
        </w:rPr>
        <w:t xml:space="preserve"> (bold)</w:t>
      </w:r>
      <w:r w:rsidRPr="0080362D">
        <w:rPr>
          <w:color w:val="4F81BD" w:themeColor="accent1"/>
          <w:sz w:val="20"/>
          <w:szCs w:val="20"/>
        </w:rPr>
        <w:t>, funding amount</w:t>
      </w:r>
      <w:r w:rsidR="004F009C" w:rsidRPr="0080362D">
        <w:rPr>
          <w:color w:val="4F81BD" w:themeColor="accent1"/>
          <w:sz w:val="20"/>
          <w:szCs w:val="20"/>
        </w:rPr>
        <w:t>.</w:t>
      </w:r>
    </w:p>
    <w:p w14:paraId="6C93767A" w14:textId="77777777" w:rsidR="00827050" w:rsidRPr="0080362D" w:rsidRDefault="00827050" w:rsidP="00B90259">
      <w:pPr>
        <w:pStyle w:val="BodyText"/>
        <w:rPr>
          <w:i w:val="0"/>
          <w:sz w:val="20"/>
          <w:szCs w:val="20"/>
        </w:rPr>
      </w:pPr>
    </w:p>
    <w:tbl>
      <w:tblPr>
        <w:tblW w:w="10944" w:type="dxa"/>
        <w:tblInd w:w="-108" w:type="dxa"/>
        <w:tblLook w:val="01E0" w:firstRow="1" w:lastRow="1" w:firstColumn="1" w:lastColumn="1" w:noHBand="0" w:noVBand="0"/>
      </w:tblPr>
      <w:tblGrid>
        <w:gridCol w:w="1440"/>
        <w:gridCol w:w="9504"/>
      </w:tblGrid>
      <w:tr w:rsidR="00BE24D0" w:rsidRPr="0080362D" w14:paraId="0EB64AC6" w14:textId="77777777" w:rsidTr="008234FE">
        <w:tc>
          <w:tcPr>
            <w:tcW w:w="1440" w:type="dxa"/>
            <w:vAlign w:val="bottom"/>
          </w:tcPr>
          <w:p w14:paraId="7ACAF828" w14:textId="227AAC56" w:rsidR="00BE24D0" w:rsidRPr="0080362D" w:rsidRDefault="00BE24D0" w:rsidP="008234FE">
            <w:pPr>
              <w:jc w:val="center"/>
              <w:rPr>
                <w:b/>
                <w:u w:val="single"/>
              </w:rPr>
            </w:pPr>
            <w:r w:rsidRPr="0080362D">
              <w:rPr>
                <w:b/>
                <w:u w:val="single"/>
              </w:rPr>
              <w:t>Dates</w:t>
            </w:r>
          </w:p>
        </w:tc>
        <w:tc>
          <w:tcPr>
            <w:tcW w:w="9504" w:type="dxa"/>
            <w:vAlign w:val="bottom"/>
          </w:tcPr>
          <w:p w14:paraId="65EE6BD0" w14:textId="77777777" w:rsidR="00BF4512" w:rsidRPr="0080362D" w:rsidRDefault="00BE24D0" w:rsidP="008234FE">
            <w:pPr>
              <w:jc w:val="center"/>
              <w:rPr>
                <w:b/>
              </w:rPr>
            </w:pPr>
            <w:r w:rsidRPr="0080362D">
              <w:rPr>
                <w:b/>
              </w:rPr>
              <w:t>Title and Assigned Grant N</w:t>
            </w:r>
            <w:r w:rsidR="00BF4512" w:rsidRPr="0080362D">
              <w:rPr>
                <w:b/>
              </w:rPr>
              <w:t>umbers</w:t>
            </w:r>
          </w:p>
          <w:p w14:paraId="579F20B3" w14:textId="7725F042" w:rsidR="00BE24D0" w:rsidRPr="0080362D" w:rsidRDefault="00BE24D0" w:rsidP="008234FE">
            <w:pPr>
              <w:jc w:val="center"/>
              <w:rPr>
                <w:b/>
                <w:u w:val="single"/>
              </w:rPr>
            </w:pPr>
            <w:r w:rsidRPr="0080362D">
              <w:rPr>
                <w:b/>
                <w:u w:val="single"/>
              </w:rPr>
              <w:t>Funding Agency, Role</w:t>
            </w:r>
            <w:r w:rsidR="00BF4512" w:rsidRPr="0080362D">
              <w:rPr>
                <w:b/>
                <w:u w:val="single"/>
              </w:rPr>
              <w:t xml:space="preserve"> (Funding Amount)</w:t>
            </w:r>
          </w:p>
        </w:tc>
      </w:tr>
      <w:tr w:rsidR="000A04C6" w:rsidRPr="0080362D" w14:paraId="5A18E61F" w14:textId="77777777" w:rsidTr="008234FE">
        <w:tc>
          <w:tcPr>
            <w:tcW w:w="1440" w:type="dxa"/>
          </w:tcPr>
          <w:p w14:paraId="3215584F" w14:textId="63E93EC9" w:rsidR="000A04C6" w:rsidRPr="0080362D" w:rsidRDefault="004603AC" w:rsidP="004603AC">
            <w:r w:rsidRPr="0080362D">
              <w:t>mm/yyyy</w:t>
            </w:r>
          </w:p>
        </w:tc>
        <w:tc>
          <w:tcPr>
            <w:tcW w:w="9504" w:type="dxa"/>
          </w:tcPr>
          <w:p w14:paraId="77E9A982" w14:textId="77EA80BE" w:rsidR="000A04C6" w:rsidRPr="0080362D" w:rsidRDefault="000A04C6" w:rsidP="00BE24D0">
            <w:pPr>
              <w:spacing w:after="160"/>
            </w:pPr>
            <w:r w:rsidRPr="0080362D">
              <w:t>Title.  Assigned Grant Number(s).  Funding Agency, Role, (Funding Amount)</w:t>
            </w:r>
          </w:p>
        </w:tc>
      </w:tr>
    </w:tbl>
    <w:p w14:paraId="4EB894C2" w14:textId="1A2FC6B9" w:rsidR="004F009C" w:rsidRPr="0080362D" w:rsidRDefault="004F009C" w:rsidP="00B90259">
      <w:pPr>
        <w:pStyle w:val="BodyText"/>
        <w:rPr>
          <w:i w:val="0"/>
          <w:sz w:val="20"/>
          <w:szCs w:val="20"/>
        </w:rPr>
      </w:pPr>
    </w:p>
    <w:p w14:paraId="35E75E6E" w14:textId="6AEF7482" w:rsidR="004F009C" w:rsidRPr="0080362D" w:rsidRDefault="004F009C" w:rsidP="00A36994">
      <w:pPr>
        <w:pStyle w:val="ListParagraph"/>
        <w:widowControl/>
        <w:autoSpaceDE/>
        <w:autoSpaceDN/>
        <w:ind w:left="374"/>
        <w:rPr>
          <w:color w:val="C00000"/>
          <w:u w:val="single"/>
        </w:rPr>
      </w:pPr>
      <w:r w:rsidRPr="0080362D">
        <w:rPr>
          <w:color w:val="C00000"/>
          <w:u w:val="single"/>
        </w:rPr>
        <w:t>EXAMPLE</w:t>
      </w:r>
    </w:p>
    <w:tbl>
      <w:tblPr>
        <w:tblW w:w="10944" w:type="dxa"/>
        <w:tblInd w:w="-108" w:type="dxa"/>
        <w:tblLook w:val="01E0" w:firstRow="1" w:lastRow="1" w:firstColumn="1" w:lastColumn="1" w:noHBand="0" w:noVBand="0"/>
      </w:tblPr>
      <w:tblGrid>
        <w:gridCol w:w="2160"/>
        <w:gridCol w:w="8784"/>
      </w:tblGrid>
      <w:tr w:rsidR="00BE24D0" w:rsidRPr="0080362D" w14:paraId="69757FD2" w14:textId="77777777" w:rsidTr="008234FE">
        <w:tc>
          <w:tcPr>
            <w:tcW w:w="2160" w:type="dxa"/>
          </w:tcPr>
          <w:p w14:paraId="05C7E2D9" w14:textId="41180A84" w:rsidR="00BE24D0" w:rsidRPr="0080362D" w:rsidRDefault="00BE24D0" w:rsidP="00BE24D0">
            <w:r w:rsidRPr="0080362D">
              <w:t>05/2019</w:t>
            </w:r>
          </w:p>
        </w:tc>
        <w:tc>
          <w:tcPr>
            <w:tcW w:w="8784" w:type="dxa"/>
          </w:tcPr>
          <w:p w14:paraId="60564A83" w14:textId="3819BEC6" w:rsidR="00BE24D0" w:rsidRPr="0080362D" w:rsidRDefault="00BE24D0" w:rsidP="004F009C">
            <w:pPr>
              <w:spacing w:after="160"/>
            </w:pPr>
            <w:r w:rsidRPr="0080362D">
              <w:t>Nurse leaders characteristics in organizations with advanced practice providers</w:t>
            </w:r>
            <w:r w:rsidR="004F009C" w:rsidRPr="0080362D">
              <w:t xml:space="preserve">.  </w:t>
            </w:r>
            <w:r w:rsidRPr="0080362D">
              <w:t xml:space="preserve">Sigma Theta Tau International Delta Psi Chapter, </w:t>
            </w:r>
            <w:r w:rsidRPr="0080362D">
              <w:rPr>
                <w:b/>
              </w:rPr>
              <w:t>PI</w:t>
            </w:r>
            <w:r w:rsidRPr="0080362D">
              <w:t>, ($500)</w:t>
            </w:r>
          </w:p>
        </w:tc>
      </w:tr>
      <w:tr w:rsidR="00BE24D0" w:rsidRPr="0080362D" w14:paraId="4BF00BDB" w14:textId="77777777" w:rsidTr="008234FE">
        <w:tc>
          <w:tcPr>
            <w:tcW w:w="2160" w:type="dxa"/>
          </w:tcPr>
          <w:p w14:paraId="68E070EE" w14:textId="25887045" w:rsidR="00BE24D0" w:rsidRPr="0080362D" w:rsidRDefault="004F009C" w:rsidP="004F009C">
            <w:r w:rsidRPr="0080362D">
              <w:t>09/2013 - 06/2018</w:t>
            </w:r>
          </w:p>
        </w:tc>
        <w:tc>
          <w:tcPr>
            <w:tcW w:w="8784" w:type="dxa"/>
          </w:tcPr>
          <w:p w14:paraId="05593FC5" w14:textId="33EC7A25" w:rsidR="00BE24D0" w:rsidRPr="0080362D" w:rsidRDefault="00BE24D0" w:rsidP="004F009C">
            <w:pPr>
              <w:spacing w:after="160"/>
            </w:pPr>
            <w:r w:rsidRPr="0080362D">
              <w:t>A cognitive behavioral intervention to improve medication adherence in chronic heart failure</w:t>
            </w:r>
            <w:r w:rsidR="004F009C" w:rsidRPr="0080362D">
              <w:t xml:space="preserve">.  </w:t>
            </w:r>
            <w:r w:rsidRPr="0080362D">
              <w:t>DHS, NIH, NINR 1RO1 NR06745-01</w:t>
            </w:r>
            <w:r w:rsidR="004F009C" w:rsidRPr="0080362D">
              <w:t xml:space="preserve">.  </w:t>
            </w:r>
            <w:r w:rsidRPr="0080362D">
              <w:rPr>
                <w:b/>
              </w:rPr>
              <w:t>PI</w:t>
            </w:r>
            <w:r w:rsidRPr="0080362D">
              <w:t>,</w:t>
            </w:r>
            <w:r w:rsidR="000A04C6" w:rsidRPr="0080362D">
              <w:t xml:space="preserve"> ($1,687,704)</w:t>
            </w:r>
          </w:p>
        </w:tc>
      </w:tr>
    </w:tbl>
    <w:p w14:paraId="49215BA9" w14:textId="77777777" w:rsidR="004F009C" w:rsidRPr="0080362D" w:rsidRDefault="004F009C" w:rsidP="00B90259">
      <w:pPr>
        <w:pStyle w:val="BodyText"/>
        <w:rPr>
          <w:i w:val="0"/>
          <w:sz w:val="20"/>
          <w:szCs w:val="20"/>
        </w:rPr>
      </w:pPr>
    </w:p>
    <w:p w14:paraId="61D6D109" w14:textId="14940A9B" w:rsidR="0060056C" w:rsidRPr="0080362D" w:rsidRDefault="00A16BD3" w:rsidP="00827050">
      <w:pPr>
        <w:tabs>
          <w:tab w:val="left" w:pos="360"/>
        </w:tabs>
        <w:rPr>
          <w:b/>
          <w:bCs/>
          <w:sz w:val="24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0362D">
        <w:rPr>
          <w:b/>
          <w:bCs/>
          <w:sz w:val="24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PUBLICATIONS</w:t>
      </w:r>
    </w:p>
    <w:p w14:paraId="662F87E8" w14:textId="207A771E" w:rsidR="0060056C" w:rsidRPr="0080362D" w:rsidRDefault="00B46A7C" w:rsidP="00B90259">
      <w:pPr>
        <w:pStyle w:val="BodyText"/>
        <w:rPr>
          <w:color w:val="4F81BD" w:themeColor="accent1"/>
          <w:sz w:val="20"/>
          <w:szCs w:val="20"/>
        </w:rPr>
      </w:pPr>
      <w:r w:rsidRPr="0080362D">
        <w:rPr>
          <w:color w:val="4F81BD" w:themeColor="accent1"/>
          <w:sz w:val="20"/>
          <w:szCs w:val="20"/>
        </w:rPr>
        <w:t>List m</w:t>
      </w:r>
      <w:r w:rsidR="005A11DF" w:rsidRPr="0080362D">
        <w:rPr>
          <w:color w:val="4F81BD" w:themeColor="accent1"/>
          <w:sz w:val="20"/>
          <w:szCs w:val="20"/>
        </w:rPr>
        <w:t xml:space="preserve">ost recent first.  </w:t>
      </w:r>
      <w:r w:rsidRPr="0080362D">
        <w:rPr>
          <w:color w:val="4F81BD" w:themeColor="accent1"/>
          <w:sz w:val="20"/>
          <w:szCs w:val="20"/>
        </w:rPr>
        <w:t>U</w:t>
      </w:r>
      <w:r w:rsidR="00535FF3" w:rsidRPr="0080362D">
        <w:rPr>
          <w:color w:val="4F81BD" w:themeColor="accent1"/>
          <w:sz w:val="20"/>
          <w:szCs w:val="20"/>
        </w:rPr>
        <w:t>se consistent reference format</w:t>
      </w:r>
      <w:r w:rsidRPr="0080362D">
        <w:rPr>
          <w:color w:val="4F81BD" w:themeColor="accent1"/>
          <w:sz w:val="20"/>
          <w:szCs w:val="20"/>
        </w:rPr>
        <w:t xml:space="preserve"> and </w:t>
      </w:r>
      <w:r w:rsidR="00535FF3" w:rsidRPr="0080362D">
        <w:rPr>
          <w:color w:val="4F81BD" w:themeColor="accent1"/>
          <w:sz w:val="20"/>
          <w:szCs w:val="20"/>
        </w:rPr>
        <w:t>bold your name</w:t>
      </w:r>
      <w:r w:rsidR="00567DC0" w:rsidRPr="0080362D">
        <w:rPr>
          <w:color w:val="4F81BD" w:themeColor="accent1"/>
          <w:sz w:val="20"/>
          <w:szCs w:val="20"/>
        </w:rPr>
        <w:t xml:space="preserve">.  </w:t>
      </w:r>
      <w:r w:rsidR="00535FF3" w:rsidRPr="0080362D">
        <w:rPr>
          <w:color w:val="4F81BD" w:themeColor="accent1"/>
          <w:sz w:val="20"/>
          <w:szCs w:val="20"/>
        </w:rPr>
        <w:t>Use sub</w:t>
      </w:r>
      <w:r w:rsidRPr="0080362D">
        <w:rPr>
          <w:color w:val="4F81BD" w:themeColor="accent1"/>
          <w:sz w:val="20"/>
          <w:szCs w:val="20"/>
        </w:rPr>
        <w:t xml:space="preserve">sections </w:t>
      </w:r>
      <w:r w:rsidR="00535FF3" w:rsidRPr="0080362D">
        <w:rPr>
          <w:color w:val="4F81BD" w:themeColor="accent1"/>
          <w:sz w:val="20"/>
          <w:szCs w:val="20"/>
        </w:rPr>
        <w:t>for ease of reading and identifying types of publications</w:t>
      </w:r>
      <w:r w:rsidR="00A16BD3" w:rsidRPr="0080362D">
        <w:rPr>
          <w:color w:val="4F81BD" w:themeColor="accent1"/>
          <w:sz w:val="20"/>
          <w:szCs w:val="20"/>
        </w:rPr>
        <w:t>.</w:t>
      </w:r>
    </w:p>
    <w:p w14:paraId="26146FC6" w14:textId="77777777" w:rsidR="00A16BD3" w:rsidRPr="0080362D" w:rsidRDefault="00A16BD3" w:rsidP="00B90259">
      <w:pPr>
        <w:pStyle w:val="BodyText"/>
        <w:rPr>
          <w:i w:val="0"/>
          <w:sz w:val="20"/>
          <w:szCs w:val="20"/>
        </w:rPr>
      </w:pPr>
    </w:p>
    <w:p w14:paraId="15D66CE8" w14:textId="2D59BDAB" w:rsidR="005A11DF" w:rsidRPr="0080362D" w:rsidRDefault="005A11DF" w:rsidP="000A18D0">
      <w:pPr>
        <w:spacing w:after="60"/>
        <w:rPr>
          <w:b/>
          <w:u w:val="single"/>
        </w:rPr>
      </w:pPr>
      <w:r w:rsidRPr="0080362D">
        <w:rPr>
          <w:b/>
          <w:u w:val="single"/>
        </w:rPr>
        <w:t>Journal Articles</w:t>
      </w:r>
    </w:p>
    <w:p w14:paraId="39647B3B" w14:textId="07086CF7" w:rsidR="00E9626D" w:rsidRPr="0080362D" w:rsidRDefault="00A3679A" w:rsidP="000A18D0">
      <w:pPr>
        <w:pStyle w:val="ListParagraph"/>
        <w:widowControl/>
        <w:numPr>
          <w:ilvl w:val="0"/>
          <w:numId w:val="1"/>
        </w:numPr>
        <w:autoSpaceDE/>
        <w:autoSpaceDN/>
        <w:spacing w:after="60"/>
        <w:ind w:left="432" w:hanging="216"/>
      </w:pPr>
      <w:r>
        <w:t xml:space="preserve">Last, F. M. (Year). Title of article. </w:t>
      </w:r>
      <w:r>
        <w:rPr>
          <w:i/>
        </w:rPr>
        <w:t>Title of Periodical, volume</w:t>
      </w:r>
      <w:r>
        <w:t>(issue), pages.</w:t>
      </w:r>
    </w:p>
    <w:p w14:paraId="0F35C10D" w14:textId="77777777" w:rsidR="00B77272" w:rsidRPr="0080362D" w:rsidRDefault="00B77272" w:rsidP="00B77272">
      <w:pPr>
        <w:pStyle w:val="ListParagraph"/>
        <w:widowControl/>
        <w:autoSpaceDE/>
        <w:autoSpaceDN/>
        <w:ind w:left="360"/>
        <w:rPr>
          <w:color w:val="C00000"/>
          <w:u w:val="single"/>
        </w:rPr>
      </w:pPr>
      <w:r w:rsidRPr="0080362D">
        <w:rPr>
          <w:color w:val="C00000"/>
          <w:u w:val="single"/>
        </w:rPr>
        <w:t>EXAMPLE</w:t>
      </w:r>
    </w:p>
    <w:p w14:paraId="73D0412A" w14:textId="22065408" w:rsidR="000A18D0" w:rsidRPr="0080362D" w:rsidRDefault="005A11DF" w:rsidP="000A18D0">
      <w:pPr>
        <w:pStyle w:val="ListParagraph"/>
        <w:widowControl/>
        <w:numPr>
          <w:ilvl w:val="0"/>
          <w:numId w:val="1"/>
        </w:numPr>
        <w:autoSpaceDE/>
        <w:autoSpaceDN/>
        <w:spacing w:after="60"/>
        <w:ind w:left="432" w:hanging="216"/>
      </w:pPr>
      <w:r>
        <w:rPr>
          <w:b/>
        </w:rPr>
        <w:t>Jones, B.</w:t>
      </w:r>
      <w:r>
        <w:t xml:space="preserve">, Dough, J., &amp; Smith, J. D. (2017). The effect of a biofeedback intervention on autonomic tone in patients with heart failure. </w:t>
      </w:r>
      <w:r>
        <w:rPr>
          <w:i/>
        </w:rPr>
        <w:t>Circulation, 465</w:t>
      </w:r>
      <w:r>
        <w:t>(3), 1121-1130.</w:t>
      </w:r>
    </w:p>
    <w:p w14:paraId="6457D09A" w14:textId="77777777" w:rsidR="005A11DF" w:rsidRPr="0080362D" w:rsidRDefault="005A11DF" w:rsidP="0078727C">
      <w:pPr>
        <w:pStyle w:val="BodyText"/>
        <w:rPr>
          <w:i w:val="0"/>
          <w:sz w:val="20"/>
          <w:szCs w:val="20"/>
        </w:rPr>
      </w:pPr>
    </w:p>
    <w:p w14:paraId="54BB979A" w14:textId="7046B9EE" w:rsidR="005A11DF" w:rsidRPr="0080362D" w:rsidRDefault="005A11DF" w:rsidP="005A11DF">
      <w:pPr>
        <w:rPr>
          <w:b/>
          <w:spacing w:val="-2"/>
          <w:u w:val="single"/>
        </w:rPr>
      </w:pPr>
      <w:r w:rsidRPr="0080362D">
        <w:rPr>
          <w:b/>
          <w:spacing w:val="-2"/>
          <w:u w:val="single"/>
        </w:rPr>
        <w:t>Books &amp; Book Chapters</w:t>
      </w:r>
    </w:p>
    <w:p w14:paraId="0C31C4C2" w14:textId="2CF917FA" w:rsidR="00A36994" w:rsidRPr="0080362D" w:rsidRDefault="00A3679A" w:rsidP="002B6012">
      <w:pPr>
        <w:pStyle w:val="ListParagraph"/>
        <w:widowControl/>
        <w:numPr>
          <w:ilvl w:val="0"/>
          <w:numId w:val="2"/>
        </w:numPr>
        <w:autoSpaceDE/>
        <w:autoSpaceDN/>
        <w:spacing w:after="60"/>
        <w:ind w:left="432" w:hanging="216"/>
      </w:pPr>
      <w:r>
        <w:t xml:space="preserve">Last, F. M. (Year). Title of chapter. In E. E. Editor (Ed.), </w:t>
      </w:r>
      <w:r>
        <w:rPr>
          <w:i/>
        </w:rPr>
        <w:t>Title of book</w:t>
      </w:r>
      <w:r>
        <w:t xml:space="preserve"> (pp. xx-xx). Publisher.</w:t>
      </w:r>
    </w:p>
    <w:p w14:paraId="7F1082B4" w14:textId="77777777" w:rsidR="00B77272" w:rsidRPr="0080362D" w:rsidRDefault="00B77272" w:rsidP="00B77272">
      <w:pPr>
        <w:pStyle w:val="ListParagraph"/>
        <w:widowControl/>
        <w:autoSpaceDE/>
        <w:autoSpaceDN/>
        <w:ind w:left="360"/>
        <w:rPr>
          <w:color w:val="C00000"/>
          <w:u w:val="single"/>
        </w:rPr>
      </w:pPr>
      <w:r w:rsidRPr="0080362D">
        <w:rPr>
          <w:color w:val="C00000"/>
          <w:u w:val="single"/>
        </w:rPr>
        <w:t>EXAMPLE</w:t>
      </w:r>
    </w:p>
    <w:p w14:paraId="253C2C22" w14:textId="0A88AF16" w:rsidR="005A11DF" w:rsidRPr="0080362D" w:rsidRDefault="005A11DF" w:rsidP="002B6012">
      <w:pPr>
        <w:pStyle w:val="ListParagraph"/>
        <w:widowControl/>
        <w:numPr>
          <w:ilvl w:val="0"/>
          <w:numId w:val="2"/>
        </w:numPr>
        <w:autoSpaceDE/>
        <w:autoSpaceDN/>
        <w:spacing w:after="60"/>
        <w:ind w:left="432" w:hanging="216"/>
      </w:pPr>
      <w:r>
        <w:rPr>
          <w:b/>
        </w:rPr>
        <w:t>Jones, B.</w:t>
      </w:r>
      <w:r>
        <w:t xml:space="preserve">, Dough, J., &amp; Smith, J. D. (2017). Pulmonary hypertension. In D. K. Moser &amp; B. Riegel (Eds.), </w:t>
      </w:r>
      <w:r>
        <w:rPr>
          <w:i/>
        </w:rPr>
        <w:t>Cardiac nursing: A companion to Braunwald's heart disease</w:t>
      </w:r>
      <w:r>
        <w:t>. Elsevier.</w:t>
      </w:r>
    </w:p>
    <w:p w14:paraId="3D0B5299" w14:textId="3209BB46" w:rsidR="005A11DF" w:rsidRPr="0080362D" w:rsidRDefault="005A11DF" w:rsidP="002B6012">
      <w:pPr>
        <w:pStyle w:val="ListParagraph"/>
        <w:widowControl/>
        <w:numPr>
          <w:ilvl w:val="0"/>
          <w:numId w:val="2"/>
        </w:numPr>
        <w:autoSpaceDE/>
        <w:autoSpaceDN/>
        <w:spacing w:after="60"/>
        <w:ind w:left="432" w:hanging="216"/>
      </w:pPr>
      <w:r>
        <w:rPr>
          <w:b/>
        </w:rPr>
        <w:t>Jones, B.</w:t>
      </w:r>
      <w:r>
        <w:t xml:space="preserve"> (2017). </w:t>
      </w:r>
      <w:r>
        <w:rPr>
          <w:i/>
        </w:rPr>
        <w:t>Pulmonary hypertension: Management guidelines for critical care nurses</w:t>
      </w:r>
      <w:r>
        <w:t>. American Heart Association.</w:t>
      </w:r>
    </w:p>
    <w:p w14:paraId="790C3C0D" w14:textId="77777777" w:rsidR="009D5070" w:rsidRPr="0080362D" w:rsidRDefault="009D5070" w:rsidP="0078727C">
      <w:pPr>
        <w:pStyle w:val="ListParagraph"/>
        <w:widowControl/>
        <w:autoSpaceDE/>
        <w:autoSpaceDN/>
        <w:rPr>
          <w:sz w:val="20"/>
        </w:rPr>
      </w:pPr>
    </w:p>
    <w:p w14:paraId="7A391DAE" w14:textId="321E77DF" w:rsidR="005A11DF" w:rsidRPr="0080362D" w:rsidRDefault="005A11DF" w:rsidP="005A11DF">
      <w:pPr>
        <w:rPr>
          <w:b/>
          <w:spacing w:val="-2"/>
          <w:u w:val="single"/>
        </w:rPr>
      </w:pPr>
      <w:r w:rsidRPr="0080362D">
        <w:rPr>
          <w:b/>
          <w:spacing w:val="-2"/>
          <w:u w:val="single"/>
        </w:rPr>
        <w:t>Media Interviews / Opinion Editorials</w:t>
      </w:r>
    </w:p>
    <w:p w14:paraId="680A83E8" w14:textId="0A7D3CA3" w:rsidR="000A18D0" w:rsidRPr="0080362D" w:rsidRDefault="00A3679A" w:rsidP="0078727C">
      <w:pPr>
        <w:pStyle w:val="ListParagraph"/>
        <w:widowControl/>
        <w:numPr>
          <w:ilvl w:val="0"/>
          <w:numId w:val="3"/>
        </w:numPr>
        <w:autoSpaceDE/>
        <w:autoSpaceDN/>
        <w:spacing w:after="60"/>
        <w:ind w:left="432" w:hanging="216"/>
      </w:pPr>
      <w:r>
        <w:t xml:space="preserve">Last, F. M. (Year, Month Day). Title. </w:t>
      </w:r>
      <w:r>
        <w:rPr>
          <w:i/>
        </w:rPr>
        <w:t>Publication or outlet</w:t>
      </w:r>
      <w:r>
        <w:t>.</w:t>
      </w:r>
    </w:p>
    <w:p w14:paraId="5E5BB2E6" w14:textId="77777777" w:rsidR="0078727C" w:rsidRPr="0080362D" w:rsidRDefault="0078727C" w:rsidP="0078727C">
      <w:pPr>
        <w:widowControl/>
        <w:autoSpaceDE/>
        <w:autoSpaceDN/>
        <w:ind w:left="216"/>
        <w:rPr>
          <w:color w:val="C00000"/>
          <w:u w:val="single"/>
        </w:rPr>
      </w:pPr>
      <w:r w:rsidRPr="0080362D">
        <w:rPr>
          <w:color w:val="C00000"/>
          <w:u w:val="single"/>
        </w:rPr>
        <w:t>EXAMPLE</w:t>
      </w:r>
    </w:p>
    <w:p w14:paraId="3C1049BC" w14:textId="6A0FA2E1" w:rsidR="005A11DF" w:rsidRPr="0080362D" w:rsidRDefault="005A11DF" w:rsidP="00B90259">
      <w:pPr>
        <w:pStyle w:val="ListParagraph"/>
        <w:widowControl/>
        <w:numPr>
          <w:ilvl w:val="0"/>
          <w:numId w:val="3"/>
        </w:numPr>
        <w:autoSpaceDE/>
        <w:autoSpaceDN/>
        <w:spacing w:after="60"/>
        <w:ind w:left="374" w:hanging="187"/>
      </w:pPr>
      <w:r>
        <w:rPr>
          <w:b/>
        </w:rPr>
        <w:t>Jones, B.</w:t>
      </w:r>
      <w:r>
        <w:t xml:space="preserve"> (2015, January 10). CPR recommendations change - Get with the fast beat. </w:t>
      </w:r>
      <w:r>
        <w:rPr>
          <w:i/>
        </w:rPr>
        <w:t>Lexington Herald-Leader</w:t>
      </w:r>
      <w:r>
        <w:t>.</w:t>
      </w:r>
    </w:p>
    <w:p w14:paraId="520E2DF2" w14:textId="67B189EA" w:rsidR="00827050" w:rsidRPr="0080362D" w:rsidRDefault="005A11DF" w:rsidP="00B90259">
      <w:pPr>
        <w:pStyle w:val="ListParagraph"/>
        <w:widowControl/>
        <w:numPr>
          <w:ilvl w:val="0"/>
          <w:numId w:val="3"/>
        </w:numPr>
        <w:autoSpaceDE/>
        <w:autoSpaceDN/>
        <w:spacing w:after="60"/>
        <w:ind w:left="374" w:hanging="187"/>
      </w:pPr>
      <w:r>
        <w:rPr>
          <w:b/>
        </w:rPr>
        <w:t>Jones, B.</w:t>
      </w:r>
      <w:r>
        <w:t xml:space="preserve"> (2015, January 9). American Heart Association new guidelines [Television interview]. LEX 18, WQTV.</w:t>
      </w:r>
    </w:p>
    <w:p w14:paraId="39D3770D" w14:textId="77777777" w:rsidR="00827050" w:rsidRPr="0080362D" w:rsidRDefault="00827050">
      <w:pPr>
        <w:pStyle w:val="BodyText"/>
        <w:spacing w:before="2"/>
        <w:rPr>
          <w:i w:val="0"/>
          <w:sz w:val="20"/>
        </w:rPr>
      </w:pPr>
    </w:p>
    <w:p w14:paraId="7324B2B7" w14:textId="77777777" w:rsidR="00A70ADE" w:rsidRPr="0080362D" w:rsidRDefault="00A70ADE" w:rsidP="005A11DF">
      <w:pPr>
        <w:rPr>
          <w:b/>
          <w:spacing w:val="-2"/>
          <w:u w:val="single"/>
        </w:rPr>
      </w:pPr>
      <w:r w:rsidRPr="0080362D">
        <w:rPr>
          <w:b/>
          <w:spacing w:val="-2"/>
          <w:u w:val="single"/>
        </w:rPr>
        <w:lastRenderedPageBreak/>
        <w:t>Published Abstracts</w:t>
      </w:r>
    </w:p>
    <w:p w14:paraId="4046D516" w14:textId="237BC62C" w:rsidR="0078727C" w:rsidRPr="0080362D" w:rsidRDefault="00A3679A" w:rsidP="0078727C">
      <w:pPr>
        <w:pStyle w:val="ListParagraph"/>
        <w:widowControl/>
        <w:numPr>
          <w:ilvl w:val="0"/>
          <w:numId w:val="4"/>
        </w:numPr>
        <w:autoSpaceDE/>
        <w:autoSpaceDN/>
        <w:spacing w:after="60"/>
      </w:pPr>
      <w:r>
        <w:t xml:space="preserve">Last, F. M. (Year). Title of abstract. </w:t>
      </w:r>
      <w:r>
        <w:rPr>
          <w:i/>
        </w:rPr>
        <w:t>Title of Periodical, volume</w:t>
      </w:r>
      <w:r>
        <w:t>(issue), page.</w:t>
      </w:r>
    </w:p>
    <w:p w14:paraId="340535AF" w14:textId="77777777" w:rsidR="0078727C" w:rsidRPr="0080362D" w:rsidRDefault="0078727C" w:rsidP="0078727C">
      <w:pPr>
        <w:pStyle w:val="ListParagraph"/>
        <w:widowControl/>
        <w:autoSpaceDE/>
        <w:autoSpaceDN/>
        <w:ind w:left="360"/>
        <w:rPr>
          <w:color w:val="C00000"/>
          <w:u w:val="single"/>
        </w:rPr>
      </w:pPr>
      <w:r w:rsidRPr="0080362D">
        <w:rPr>
          <w:color w:val="C00000"/>
          <w:u w:val="single"/>
        </w:rPr>
        <w:t>EXAMPLE</w:t>
      </w:r>
    </w:p>
    <w:p w14:paraId="2CBC6C21" w14:textId="16223FF9" w:rsidR="00B46A7C" w:rsidRPr="0080362D" w:rsidRDefault="00A70ADE" w:rsidP="00B90259">
      <w:pPr>
        <w:pStyle w:val="ListParagraph"/>
        <w:widowControl/>
        <w:numPr>
          <w:ilvl w:val="0"/>
          <w:numId w:val="4"/>
        </w:numPr>
        <w:autoSpaceDE/>
        <w:autoSpaceDN/>
        <w:spacing w:after="60"/>
      </w:pPr>
      <w:r>
        <w:t xml:space="preserve">Dough, J., </w:t>
      </w:r>
      <w:r>
        <w:rPr>
          <w:b/>
        </w:rPr>
        <w:t>Jones, B.</w:t>
      </w:r>
      <w:r>
        <w:t xml:space="preserve">, &amp; Smith, J. D. (2017). The effect of biofeedback on autonomic tone in patients with NYHA IV heart failure. </w:t>
      </w:r>
      <w:r>
        <w:rPr>
          <w:i/>
        </w:rPr>
        <w:t>Journal of Cardiac Failure, 14</w:t>
      </w:r>
      <w:r>
        <w:t>(4), S105.</w:t>
      </w:r>
    </w:p>
    <w:p w14:paraId="44911AE9" w14:textId="340F769D" w:rsidR="00A70ADE" w:rsidRPr="0080362D" w:rsidRDefault="00A70ADE" w:rsidP="00B90259">
      <w:pPr>
        <w:spacing w:after="60"/>
        <w:rPr>
          <w:sz w:val="20"/>
          <w:szCs w:val="20"/>
        </w:rPr>
      </w:pPr>
    </w:p>
    <w:p w14:paraId="6CB6AA63" w14:textId="5C029E6B" w:rsidR="00B46A7C" w:rsidRPr="0080362D" w:rsidRDefault="00B46A7C" w:rsidP="00B46A7C">
      <w:pPr>
        <w:tabs>
          <w:tab w:val="left" w:pos="360"/>
        </w:tabs>
        <w:rPr>
          <w:b/>
          <w:bCs/>
          <w:sz w:val="24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0362D">
        <w:rPr>
          <w:b/>
          <w:bCs/>
          <w:sz w:val="24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PRESENTATIONS</w:t>
      </w:r>
    </w:p>
    <w:p w14:paraId="45D564BF" w14:textId="0EE24301" w:rsidR="00C36FD1" w:rsidRPr="0080362D" w:rsidRDefault="0079627D" w:rsidP="00A954BF">
      <w:pPr>
        <w:pStyle w:val="BodyText"/>
        <w:rPr>
          <w:color w:val="4F81BD" w:themeColor="accent1"/>
          <w:sz w:val="20"/>
          <w:szCs w:val="20"/>
        </w:rPr>
      </w:pPr>
      <w:r w:rsidRPr="0080362D">
        <w:rPr>
          <w:color w:val="4F81BD" w:themeColor="accent1"/>
          <w:sz w:val="20"/>
          <w:szCs w:val="20"/>
        </w:rPr>
        <w:t xml:space="preserve">Put most recent first.  </w:t>
      </w:r>
      <w:r w:rsidR="00B46A7C" w:rsidRPr="0080362D">
        <w:rPr>
          <w:color w:val="4F81BD" w:themeColor="accent1"/>
          <w:sz w:val="20"/>
          <w:szCs w:val="20"/>
        </w:rPr>
        <w:t xml:space="preserve">All scholarly presentations </w:t>
      </w:r>
      <w:r w:rsidRPr="0080362D">
        <w:rPr>
          <w:color w:val="4F81BD" w:themeColor="accent1"/>
          <w:sz w:val="20"/>
          <w:szCs w:val="20"/>
        </w:rPr>
        <w:t>include date of presentation, authors and bold your name.  T</w:t>
      </w:r>
      <w:r w:rsidR="00B46A7C" w:rsidRPr="0080362D">
        <w:rPr>
          <w:color w:val="4F81BD" w:themeColor="accent1"/>
          <w:sz w:val="20"/>
          <w:szCs w:val="20"/>
        </w:rPr>
        <w:t>itle of presentation</w:t>
      </w:r>
      <w:r w:rsidRPr="0080362D">
        <w:rPr>
          <w:color w:val="4F81BD" w:themeColor="accent1"/>
          <w:sz w:val="20"/>
          <w:szCs w:val="20"/>
        </w:rPr>
        <w:t>.  T</w:t>
      </w:r>
      <w:r w:rsidR="00B46A7C" w:rsidRPr="0080362D">
        <w:rPr>
          <w:color w:val="4F81BD" w:themeColor="accent1"/>
          <w:sz w:val="20"/>
          <w:szCs w:val="20"/>
        </w:rPr>
        <w:t>ype of presentation (poster, paper, etc.)</w:t>
      </w:r>
      <w:r w:rsidRPr="0080362D">
        <w:rPr>
          <w:color w:val="4F81BD" w:themeColor="accent1"/>
          <w:sz w:val="20"/>
          <w:szCs w:val="20"/>
        </w:rPr>
        <w:t>.  P</w:t>
      </w:r>
      <w:r w:rsidR="00B46A7C" w:rsidRPr="0080362D">
        <w:rPr>
          <w:color w:val="4F81BD" w:themeColor="accent1"/>
          <w:sz w:val="20"/>
          <w:szCs w:val="20"/>
        </w:rPr>
        <w:t>rogram title, organization spon</w:t>
      </w:r>
      <w:r w:rsidRPr="0080362D">
        <w:rPr>
          <w:color w:val="4F81BD" w:themeColor="accent1"/>
          <w:sz w:val="20"/>
          <w:szCs w:val="20"/>
        </w:rPr>
        <w:t xml:space="preserve">soring program.  </w:t>
      </w:r>
      <w:r w:rsidR="009D5070" w:rsidRPr="0080362D">
        <w:rPr>
          <w:color w:val="4F81BD" w:themeColor="accent1"/>
          <w:sz w:val="20"/>
          <w:szCs w:val="20"/>
        </w:rPr>
        <w:t>L</w:t>
      </w:r>
      <w:r w:rsidRPr="0080362D">
        <w:rPr>
          <w:color w:val="4F81BD" w:themeColor="accent1"/>
          <w:sz w:val="20"/>
          <w:szCs w:val="20"/>
        </w:rPr>
        <w:t>ocation</w:t>
      </w:r>
      <w:r w:rsidR="00E65221" w:rsidRPr="0080362D">
        <w:rPr>
          <w:color w:val="4F81BD" w:themeColor="accent1"/>
          <w:sz w:val="20"/>
          <w:szCs w:val="20"/>
        </w:rPr>
        <w:t xml:space="preserve"> of pr</w:t>
      </w:r>
      <w:r w:rsidR="0046529A" w:rsidRPr="0080362D">
        <w:rPr>
          <w:color w:val="4F81BD" w:themeColor="accent1"/>
          <w:sz w:val="20"/>
          <w:szCs w:val="20"/>
        </w:rPr>
        <w:t>ogram</w:t>
      </w:r>
      <w:r w:rsidR="00E9626D" w:rsidRPr="0080362D">
        <w:rPr>
          <w:color w:val="4F81BD" w:themeColor="accent1"/>
          <w:sz w:val="20"/>
          <w:szCs w:val="20"/>
        </w:rPr>
        <w:t>.</w:t>
      </w:r>
    </w:p>
    <w:p w14:paraId="060DCE29" w14:textId="5296AABD" w:rsidR="00211EDD" w:rsidRPr="0080362D" w:rsidRDefault="00211EDD" w:rsidP="00E65221">
      <w:pPr>
        <w:rPr>
          <w:sz w:val="20"/>
          <w:szCs w:val="20"/>
        </w:rPr>
      </w:pPr>
    </w:p>
    <w:p w14:paraId="0C9A6C51" w14:textId="22C15005" w:rsidR="00C36FD1" w:rsidRPr="0080362D" w:rsidRDefault="004603AC" w:rsidP="00B90259">
      <w:pPr>
        <w:pStyle w:val="ListParagraph"/>
        <w:widowControl/>
        <w:numPr>
          <w:ilvl w:val="0"/>
          <w:numId w:val="5"/>
        </w:numPr>
        <w:autoSpaceDE/>
        <w:autoSpaceDN/>
        <w:spacing w:after="60"/>
        <w:ind w:left="374" w:hanging="187"/>
      </w:pPr>
      <w:r w:rsidRPr="0080362D">
        <w:t>mm/yyyy</w:t>
      </w:r>
      <w:r w:rsidR="00D07794" w:rsidRPr="0080362D">
        <w:t xml:space="preserve">.  </w:t>
      </w:r>
      <w:r w:rsidR="00C36FD1" w:rsidRPr="0080362D">
        <w:rPr>
          <w:b/>
        </w:rPr>
        <w:t>Last, First Initial.</w:t>
      </w:r>
      <w:r w:rsidR="00C36FD1" w:rsidRPr="0080362D">
        <w:t xml:space="preserve">  Title of Presentation.  Type of Presentation.  Program Title, Organization Sponsoring Program</w:t>
      </w:r>
      <w:r w:rsidR="00567DC0" w:rsidRPr="0080362D">
        <w:t xml:space="preserve">.  </w:t>
      </w:r>
      <w:r w:rsidR="00C36FD1" w:rsidRPr="0080362D">
        <w:t>City, S</w:t>
      </w:r>
      <w:r w:rsidR="0046529A" w:rsidRPr="0080362D">
        <w:t>tate</w:t>
      </w:r>
    </w:p>
    <w:p w14:paraId="3F3AA18E" w14:textId="3738EBFA" w:rsidR="00E9626D" w:rsidRPr="0080362D" w:rsidRDefault="00E9626D" w:rsidP="00B90259">
      <w:pPr>
        <w:pStyle w:val="ListParagraph"/>
        <w:widowControl/>
        <w:autoSpaceDE/>
        <w:autoSpaceDN/>
        <w:spacing w:after="60"/>
        <w:ind w:left="374"/>
        <w:rPr>
          <w:color w:val="C00000"/>
          <w:u w:val="single"/>
        </w:rPr>
      </w:pPr>
      <w:r w:rsidRPr="0080362D">
        <w:rPr>
          <w:color w:val="C00000"/>
          <w:u w:val="single"/>
        </w:rPr>
        <w:t>EXAMPLE</w:t>
      </w:r>
    </w:p>
    <w:p w14:paraId="178FEAF8" w14:textId="040D32F0" w:rsidR="00C36FD1" w:rsidRPr="0080362D" w:rsidRDefault="00E65221" w:rsidP="00B90259">
      <w:pPr>
        <w:pStyle w:val="ListParagraph"/>
        <w:widowControl/>
        <w:numPr>
          <w:ilvl w:val="0"/>
          <w:numId w:val="5"/>
        </w:numPr>
        <w:autoSpaceDE/>
        <w:autoSpaceDN/>
        <w:spacing w:after="60"/>
        <w:ind w:left="374" w:hanging="187"/>
      </w:pPr>
      <w:r w:rsidRPr="0080362D">
        <w:t xml:space="preserve">01/2019.  </w:t>
      </w:r>
      <w:r w:rsidR="00C36FD1" w:rsidRPr="0080362D">
        <w:rPr>
          <w:b/>
        </w:rPr>
        <w:t>Jones, B</w:t>
      </w:r>
      <w:r w:rsidR="00C36FD1" w:rsidRPr="0080362D">
        <w:t xml:space="preserve"> and Swartz, C.</w:t>
      </w:r>
      <w:r w:rsidRPr="0080362D">
        <w:t xml:space="preserve">  </w:t>
      </w:r>
      <w:r w:rsidR="00C36FD1" w:rsidRPr="0080362D">
        <w:t>Journey for Magnet Re-Destination</w:t>
      </w:r>
      <w:r w:rsidR="00567DC0" w:rsidRPr="0080362D">
        <w:t xml:space="preserve">.  </w:t>
      </w:r>
      <w:r w:rsidR="00C36FD1" w:rsidRPr="0080362D">
        <w:t>Podium presentation</w:t>
      </w:r>
      <w:r w:rsidR="00567DC0" w:rsidRPr="0080362D">
        <w:t xml:space="preserve">.  </w:t>
      </w:r>
      <w:r w:rsidR="00C36FD1" w:rsidRPr="0080362D">
        <w:t>VIZIANT Conference</w:t>
      </w:r>
      <w:r w:rsidRPr="0080362D">
        <w:t xml:space="preserve">.  </w:t>
      </w:r>
      <w:r w:rsidR="00A36994" w:rsidRPr="0080362D">
        <w:t>Orlando, Florida</w:t>
      </w:r>
    </w:p>
    <w:p w14:paraId="4B42B200" w14:textId="30F4F889" w:rsidR="00C36FD1" w:rsidRPr="0080362D" w:rsidRDefault="00E65221" w:rsidP="00B90259">
      <w:pPr>
        <w:pStyle w:val="ListParagraph"/>
        <w:widowControl/>
        <w:numPr>
          <w:ilvl w:val="0"/>
          <w:numId w:val="5"/>
        </w:numPr>
        <w:autoSpaceDE/>
        <w:autoSpaceDN/>
        <w:spacing w:after="60"/>
        <w:ind w:left="374" w:hanging="187"/>
      </w:pPr>
      <w:r w:rsidRPr="0080362D">
        <w:t xml:space="preserve">05/2017.  </w:t>
      </w:r>
      <w:r w:rsidRPr="0080362D">
        <w:rPr>
          <w:b/>
        </w:rPr>
        <w:t>J</w:t>
      </w:r>
      <w:r w:rsidR="00C36FD1" w:rsidRPr="0080362D">
        <w:rPr>
          <w:b/>
        </w:rPr>
        <w:t>ones, B,</w:t>
      </w:r>
      <w:r w:rsidR="00C36FD1" w:rsidRPr="0080362D">
        <w:t xml:space="preserve"> Hill, M. and Swartz, C</w:t>
      </w:r>
      <w:r w:rsidRPr="0080362D">
        <w:t>.  P</w:t>
      </w:r>
      <w:r w:rsidR="00C36FD1" w:rsidRPr="0080362D">
        <w:t>sychometric properties of the Alaska-Alabama Behavioral Inventory.</w:t>
      </w:r>
      <w:r w:rsidRPr="0080362D">
        <w:t xml:space="preserve">  </w:t>
      </w:r>
      <w:r w:rsidR="00C36FD1" w:rsidRPr="0080362D">
        <w:t>Poster presentation</w:t>
      </w:r>
      <w:r w:rsidR="00567DC0" w:rsidRPr="0080362D">
        <w:t xml:space="preserve">.  </w:t>
      </w:r>
      <w:r w:rsidR="00C36FD1" w:rsidRPr="0080362D">
        <w:t>Heart Failure Society of Eastern</w:t>
      </w:r>
      <w:r w:rsidRPr="0080362D">
        <w:t xml:space="preserve"> </w:t>
      </w:r>
      <w:r w:rsidR="00C36FD1" w:rsidRPr="0080362D">
        <w:t>Europe</w:t>
      </w:r>
      <w:r w:rsidRPr="0080362D">
        <w:t xml:space="preserve">.  </w:t>
      </w:r>
      <w:r w:rsidR="00C36FD1" w:rsidRPr="0080362D">
        <w:t>Istanbul, Turkey</w:t>
      </w:r>
    </w:p>
    <w:p w14:paraId="7F46F143" w14:textId="4FF8ED11" w:rsidR="00B46A7C" w:rsidRPr="0080362D" w:rsidRDefault="00B46A7C" w:rsidP="00B90259">
      <w:pPr>
        <w:tabs>
          <w:tab w:val="left" w:pos="-720"/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rPr>
          <w:sz w:val="20"/>
          <w:szCs w:val="20"/>
        </w:rPr>
      </w:pPr>
    </w:p>
    <w:p w14:paraId="58DA98A8" w14:textId="7268727B" w:rsidR="001115DB" w:rsidRPr="0080362D" w:rsidRDefault="001115DB" w:rsidP="001115DB">
      <w:pPr>
        <w:tabs>
          <w:tab w:val="left" w:pos="360"/>
        </w:tabs>
        <w:rPr>
          <w:b/>
          <w:bCs/>
          <w:sz w:val="24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0362D">
        <w:rPr>
          <w:b/>
          <w:bCs/>
          <w:sz w:val="24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PROFESSIONAL SERVICE</w:t>
      </w:r>
    </w:p>
    <w:p w14:paraId="7869BF8F" w14:textId="47EF5873" w:rsidR="000F3772" w:rsidRPr="0080362D" w:rsidRDefault="000F3772" w:rsidP="000F3772">
      <w:pPr>
        <w:pStyle w:val="BodyText"/>
        <w:rPr>
          <w:color w:val="4F81BD" w:themeColor="accent1"/>
          <w:sz w:val="20"/>
          <w:szCs w:val="20"/>
          <w:u w:val="single"/>
        </w:rPr>
      </w:pPr>
      <w:r w:rsidRPr="0080362D">
        <w:rPr>
          <w:color w:val="4F81BD" w:themeColor="accent1"/>
          <w:sz w:val="20"/>
          <w:szCs w:val="20"/>
        </w:rPr>
        <w:t>Abstract reviewer for programs or organizations including the organization title, the program title and the year</w:t>
      </w:r>
      <w:r w:rsidR="006B0837" w:rsidRPr="0080362D">
        <w:rPr>
          <w:color w:val="4F81BD" w:themeColor="accent1"/>
          <w:sz w:val="20"/>
          <w:szCs w:val="20"/>
        </w:rPr>
        <w:t xml:space="preserve">.  </w:t>
      </w:r>
      <w:r w:rsidRPr="0080362D">
        <w:rPr>
          <w:color w:val="4F81BD" w:themeColor="accent1"/>
          <w:sz w:val="20"/>
          <w:szCs w:val="20"/>
        </w:rPr>
        <w:t>Grant reviewer including the organization(s), dates of review, study section name and number when applicable</w:t>
      </w:r>
      <w:r w:rsidR="006B0837" w:rsidRPr="0080362D">
        <w:rPr>
          <w:color w:val="4F81BD" w:themeColor="accent1"/>
          <w:sz w:val="20"/>
          <w:szCs w:val="20"/>
        </w:rPr>
        <w:t xml:space="preserve">.  </w:t>
      </w:r>
      <w:r w:rsidRPr="0080362D">
        <w:rPr>
          <w:color w:val="4F81BD" w:themeColor="accent1"/>
          <w:sz w:val="20"/>
          <w:szCs w:val="20"/>
        </w:rPr>
        <w:t>Scholarship reviews for organizations including organization name and dates</w:t>
      </w:r>
      <w:r w:rsidR="006B0837" w:rsidRPr="0080362D">
        <w:rPr>
          <w:color w:val="4F81BD" w:themeColor="accent1"/>
          <w:sz w:val="20"/>
          <w:szCs w:val="20"/>
        </w:rPr>
        <w:t xml:space="preserve">.  </w:t>
      </w:r>
      <w:r w:rsidRPr="0080362D">
        <w:rPr>
          <w:color w:val="4F81BD" w:themeColor="accent1"/>
          <w:sz w:val="20"/>
          <w:szCs w:val="20"/>
          <w:u w:val="single"/>
        </w:rPr>
        <w:t>Example:</w:t>
      </w:r>
    </w:p>
    <w:p w14:paraId="0004D6EE" w14:textId="7C6CDA89" w:rsidR="009A19E4" w:rsidRPr="0080362D" w:rsidRDefault="009A19E4" w:rsidP="00BC5BD0">
      <w:pPr>
        <w:rPr>
          <w:spacing w:val="-2"/>
          <w:sz w:val="20"/>
        </w:rPr>
      </w:pPr>
    </w:p>
    <w:tbl>
      <w:tblPr>
        <w:tblW w:w="10944" w:type="dxa"/>
        <w:tblInd w:w="-108" w:type="dxa"/>
        <w:tblLook w:val="04A0" w:firstRow="1" w:lastRow="0" w:firstColumn="1" w:lastColumn="0" w:noHBand="0" w:noVBand="1"/>
      </w:tblPr>
      <w:tblGrid>
        <w:gridCol w:w="2160"/>
        <w:gridCol w:w="8784"/>
      </w:tblGrid>
      <w:tr w:rsidR="009A19E4" w:rsidRPr="0080362D" w14:paraId="29225DC7" w14:textId="77777777" w:rsidTr="0048410E">
        <w:tc>
          <w:tcPr>
            <w:tcW w:w="2160" w:type="dxa"/>
          </w:tcPr>
          <w:p w14:paraId="20616FE6" w14:textId="77777777" w:rsidR="009A19E4" w:rsidRPr="0080362D" w:rsidRDefault="009A19E4" w:rsidP="008868EA">
            <w:pPr>
              <w:spacing w:after="60"/>
              <w:rPr>
                <w:b/>
                <w:u w:val="single"/>
              </w:rPr>
            </w:pPr>
            <w:r w:rsidRPr="0080362D">
              <w:rPr>
                <w:b/>
                <w:u w:val="single"/>
              </w:rPr>
              <w:t>Dates</w:t>
            </w:r>
          </w:p>
        </w:tc>
        <w:tc>
          <w:tcPr>
            <w:tcW w:w="8784" w:type="dxa"/>
          </w:tcPr>
          <w:p w14:paraId="550E8573" w14:textId="381C5ECF" w:rsidR="009A19E4" w:rsidRPr="0080362D" w:rsidRDefault="009A19E4" w:rsidP="008868EA">
            <w:pPr>
              <w:spacing w:after="60"/>
              <w:rPr>
                <w:b/>
                <w:u w:val="single"/>
              </w:rPr>
            </w:pPr>
            <w:r w:rsidRPr="0080362D">
              <w:rPr>
                <w:b/>
                <w:u w:val="single"/>
              </w:rPr>
              <w:t>Role, Organization</w:t>
            </w:r>
          </w:p>
        </w:tc>
      </w:tr>
      <w:tr w:rsidR="009A19E4" w:rsidRPr="0080362D" w14:paraId="7B11B4C2" w14:textId="77777777" w:rsidTr="0048410E">
        <w:tc>
          <w:tcPr>
            <w:tcW w:w="2160" w:type="dxa"/>
          </w:tcPr>
          <w:p w14:paraId="26745C55" w14:textId="7FEC7C3D" w:rsidR="009A19E4" w:rsidRPr="0080362D" w:rsidRDefault="000F3772" w:rsidP="000F3772">
            <w:pPr>
              <w:spacing w:after="60"/>
            </w:pPr>
            <w:r w:rsidRPr="0080362D">
              <w:t>mm/yyyy - Present</w:t>
            </w:r>
          </w:p>
        </w:tc>
        <w:tc>
          <w:tcPr>
            <w:tcW w:w="8784" w:type="dxa"/>
          </w:tcPr>
          <w:p w14:paraId="5906F5D4" w14:textId="77777777" w:rsidR="009A19E4" w:rsidRPr="0080362D" w:rsidRDefault="009A19E4" w:rsidP="008868EA">
            <w:r w:rsidRPr="0080362D">
              <w:t xml:space="preserve">Panel Reviewer, UK College of Nursing Distinguished Hall of Fame </w:t>
            </w:r>
          </w:p>
        </w:tc>
      </w:tr>
      <w:tr w:rsidR="000F3772" w:rsidRPr="0080362D" w14:paraId="75EAE4AB" w14:textId="77777777" w:rsidTr="0048410E">
        <w:tc>
          <w:tcPr>
            <w:tcW w:w="2160" w:type="dxa"/>
          </w:tcPr>
          <w:p w14:paraId="2BFDDD0C" w14:textId="66D425BE" w:rsidR="000F3772" w:rsidRPr="0080362D" w:rsidRDefault="000F3772" w:rsidP="004603AC">
            <w:pPr>
              <w:spacing w:after="60"/>
            </w:pPr>
            <w:r w:rsidRPr="0080362D">
              <w:t>mm/yyyy - mm/yyyy</w:t>
            </w:r>
          </w:p>
        </w:tc>
        <w:tc>
          <w:tcPr>
            <w:tcW w:w="8784" w:type="dxa"/>
          </w:tcPr>
          <w:p w14:paraId="4515F1D2" w14:textId="235028B0" w:rsidR="000F3772" w:rsidRPr="0080362D" w:rsidRDefault="000F3772" w:rsidP="008868EA">
            <w:r w:rsidRPr="0080362D">
              <w:t>Abstract reviewer, National Organization of Nurse Practitioner Faculty Annual Conference (April 2017) Focusing</w:t>
            </w:r>
            <w:r w:rsidRPr="0080362D">
              <w:rPr>
                <w:spacing w:val="-23"/>
              </w:rPr>
              <w:t xml:space="preserve"> </w:t>
            </w:r>
            <w:r w:rsidRPr="0080362D">
              <w:t>on Evidence Based Practice, Podium Abstracts</w:t>
            </w:r>
          </w:p>
        </w:tc>
      </w:tr>
    </w:tbl>
    <w:p w14:paraId="48B4CA17" w14:textId="743DBB16" w:rsidR="00560F77" w:rsidRPr="0080362D" w:rsidRDefault="00560F77" w:rsidP="00B90259">
      <w:pPr>
        <w:tabs>
          <w:tab w:val="left" w:pos="-720"/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rPr>
          <w:sz w:val="20"/>
          <w:szCs w:val="20"/>
        </w:rPr>
      </w:pPr>
    </w:p>
    <w:p w14:paraId="79C95653" w14:textId="1D44E1CF" w:rsidR="006B0837" w:rsidRPr="0080362D" w:rsidRDefault="006B0837" w:rsidP="006B0837">
      <w:pPr>
        <w:rPr>
          <w:b/>
          <w:spacing w:val="-2"/>
          <w:u w:val="single"/>
        </w:rPr>
      </w:pPr>
      <w:r w:rsidRPr="0080362D">
        <w:rPr>
          <w:b/>
          <w:spacing w:val="-2"/>
          <w:u w:val="single"/>
        </w:rPr>
        <w:t>Community Service</w:t>
      </w:r>
    </w:p>
    <w:p w14:paraId="723085D8" w14:textId="2305EB9B" w:rsidR="00F37015" w:rsidRPr="0080362D" w:rsidRDefault="006B0837" w:rsidP="00F37015">
      <w:pPr>
        <w:pStyle w:val="BodyText"/>
        <w:rPr>
          <w:color w:val="4F81BD" w:themeColor="accent1"/>
          <w:sz w:val="20"/>
          <w:szCs w:val="20"/>
        </w:rPr>
      </w:pPr>
      <w:r w:rsidRPr="0080362D">
        <w:rPr>
          <w:color w:val="4F81BD" w:themeColor="accent1"/>
          <w:sz w:val="20"/>
          <w:szCs w:val="20"/>
        </w:rPr>
        <w:t>Put most current first.  Dates of service,</w:t>
      </w:r>
      <w:r w:rsidR="00F37015" w:rsidRPr="0080362D">
        <w:rPr>
          <w:color w:val="4F81BD" w:themeColor="accent1"/>
          <w:sz w:val="20"/>
          <w:szCs w:val="20"/>
        </w:rPr>
        <w:t xml:space="preserve"> </w:t>
      </w:r>
      <w:r w:rsidR="00CA7D54" w:rsidRPr="0080362D">
        <w:rPr>
          <w:color w:val="4F81BD" w:themeColor="accent1"/>
          <w:sz w:val="20"/>
          <w:szCs w:val="20"/>
        </w:rPr>
        <w:t>C</w:t>
      </w:r>
      <w:r w:rsidR="00F37015" w:rsidRPr="0080362D">
        <w:rPr>
          <w:color w:val="4F81BD" w:themeColor="accent1"/>
          <w:sz w:val="20"/>
          <w:szCs w:val="20"/>
        </w:rPr>
        <w:t xml:space="preserve">ommunity Board service including name of board </w:t>
      </w:r>
      <w:r w:rsidR="00CA7D54" w:rsidRPr="0080362D">
        <w:rPr>
          <w:color w:val="4F81BD" w:themeColor="accent1"/>
          <w:sz w:val="20"/>
          <w:szCs w:val="20"/>
        </w:rPr>
        <w:t>and c</w:t>
      </w:r>
      <w:r w:rsidR="00F37015" w:rsidRPr="0080362D">
        <w:rPr>
          <w:color w:val="4F81BD" w:themeColor="accent1"/>
          <w:sz w:val="20"/>
          <w:szCs w:val="20"/>
        </w:rPr>
        <w:t>ommunity activities</w:t>
      </w:r>
      <w:r w:rsidR="00567DC0" w:rsidRPr="0080362D">
        <w:rPr>
          <w:color w:val="4F81BD" w:themeColor="accent1"/>
          <w:sz w:val="20"/>
          <w:szCs w:val="20"/>
        </w:rPr>
        <w:t xml:space="preserve">.  </w:t>
      </w:r>
      <w:r w:rsidR="00CA7D54" w:rsidRPr="0080362D">
        <w:rPr>
          <w:color w:val="4F81BD" w:themeColor="accent1"/>
          <w:sz w:val="20"/>
          <w:szCs w:val="20"/>
          <w:u w:val="single"/>
        </w:rPr>
        <w:t>Example:</w:t>
      </w:r>
    </w:p>
    <w:p w14:paraId="28B9FFA2" w14:textId="77777777" w:rsidR="00574DC3" w:rsidRPr="0080362D" w:rsidRDefault="00574DC3" w:rsidP="00F37015">
      <w:pPr>
        <w:pStyle w:val="BodyText"/>
        <w:spacing w:before="8"/>
        <w:rPr>
          <w:sz w:val="20"/>
        </w:rPr>
      </w:pPr>
    </w:p>
    <w:tbl>
      <w:tblPr>
        <w:tblW w:w="10944" w:type="dxa"/>
        <w:tblInd w:w="-108" w:type="dxa"/>
        <w:tblLook w:val="04A0" w:firstRow="1" w:lastRow="0" w:firstColumn="1" w:lastColumn="0" w:noHBand="0" w:noVBand="1"/>
      </w:tblPr>
      <w:tblGrid>
        <w:gridCol w:w="2160"/>
        <w:gridCol w:w="8784"/>
      </w:tblGrid>
      <w:tr w:rsidR="00F37015" w:rsidRPr="0080362D" w14:paraId="16A55BED" w14:textId="77777777" w:rsidTr="00CA7D54">
        <w:tc>
          <w:tcPr>
            <w:tcW w:w="2160" w:type="dxa"/>
          </w:tcPr>
          <w:p w14:paraId="172BBA86" w14:textId="77777777" w:rsidR="00F37015" w:rsidRPr="0080362D" w:rsidRDefault="00F37015" w:rsidP="00421CDA">
            <w:pPr>
              <w:spacing w:after="60"/>
              <w:rPr>
                <w:b/>
                <w:u w:val="single"/>
              </w:rPr>
            </w:pPr>
            <w:r w:rsidRPr="0080362D">
              <w:rPr>
                <w:b/>
                <w:u w:val="single"/>
              </w:rPr>
              <w:t>Dates</w:t>
            </w:r>
          </w:p>
        </w:tc>
        <w:tc>
          <w:tcPr>
            <w:tcW w:w="8784" w:type="dxa"/>
          </w:tcPr>
          <w:p w14:paraId="039F7057" w14:textId="77777777" w:rsidR="00F37015" w:rsidRPr="0080362D" w:rsidRDefault="00F37015" w:rsidP="00421CDA">
            <w:pPr>
              <w:spacing w:after="60"/>
              <w:rPr>
                <w:b/>
                <w:u w:val="single"/>
              </w:rPr>
            </w:pPr>
            <w:r w:rsidRPr="0080362D">
              <w:rPr>
                <w:b/>
                <w:u w:val="single"/>
              </w:rPr>
              <w:t>Board Community Activities, Name of Organization/Community Board</w:t>
            </w:r>
          </w:p>
        </w:tc>
      </w:tr>
      <w:tr w:rsidR="00F37015" w:rsidRPr="0080362D" w14:paraId="75AC0693" w14:textId="77777777" w:rsidTr="00421CDA">
        <w:tc>
          <w:tcPr>
            <w:tcW w:w="2160" w:type="dxa"/>
          </w:tcPr>
          <w:p w14:paraId="60C44DEA" w14:textId="77777777" w:rsidR="00F37015" w:rsidRPr="0080362D" w:rsidRDefault="00F37015" w:rsidP="00421CDA">
            <w:pPr>
              <w:spacing w:after="60"/>
            </w:pPr>
            <w:r w:rsidRPr="0080362D">
              <w:t>yyyy - Present</w:t>
            </w:r>
          </w:p>
        </w:tc>
        <w:tc>
          <w:tcPr>
            <w:tcW w:w="8784" w:type="dxa"/>
          </w:tcPr>
          <w:p w14:paraId="65EDFA66" w14:textId="3A5F8611" w:rsidR="00F37015" w:rsidRPr="0080362D" w:rsidRDefault="00F37015" w:rsidP="00421CDA">
            <w:r w:rsidRPr="0080362D">
              <w:t>Board of Directors, University of Kentucky</w:t>
            </w:r>
          </w:p>
        </w:tc>
      </w:tr>
    </w:tbl>
    <w:p w14:paraId="4E89BE5A" w14:textId="77777777" w:rsidR="006B0837" w:rsidRPr="0080362D" w:rsidRDefault="006B0837" w:rsidP="00B90259">
      <w:pPr>
        <w:tabs>
          <w:tab w:val="left" w:pos="-720"/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rPr>
          <w:sz w:val="20"/>
          <w:szCs w:val="20"/>
        </w:rPr>
      </w:pPr>
    </w:p>
    <w:p w14:paraId="2FD4DCB0" w14:textId="77777777" w:rsidR="00170876" w:rsidRPr="0080362D" w:rsidRDefault="00170876" w:rsidP="00385495">
      <w:pPr>
        <w:rPr>
          <w:b/>
          <w:spacing w:val="-2"/>
          <w:u w:val="single"/>
        </w:rPr>
      </w:pPr>
      <w:r w:rsidRPr="0080362D">
        <w:rPr>
          <w:b/>
          <w:spacing w:val="-2"/>
          <w:u w:val="single"/>
        </w:rPr>
        <w:t>Academic Service</w:t>
      </w:r>
    </w:p>
    <w:p w14:paraId="1423155F" w14:textId="09A197AB" w:rsidR="00170876" w:rsidRPr="0080362D" w:rsidRDefault="006B0837" w:rsidP="006B0837">
      <w:pPr>
        <w:pStyle w:val="BodyText"/>
        <w:rPr>
          <w:color w:val="4F81BD" w:themeColor="accent1"/>
          <w:sz w:val="20"/>
          <w:szCs w:val="20"/>
        </w:rPr>
      </w:pPr>
      <w:r w:rsidRPr="0080362D">
        <w:rPr>
          <w:color w:val="4F81BD" w:themeColor="accent1"/>
          <w:sz w:val="20"/>
          <w:szCs w:val="20"/>
        </w:rPr>
        <w:t xml:space="preserve">Dates of Service, role (member, advisor), name </w:t>
      </w:r>
      <w:r w:rsidR="00170876" w:rsidRPr="0080362D">
        <w:rPr>
          <w:color w:val="4F81BD" w:themeColor="accent1"/>
          <w:sz w:val="20"/>
          <w:szCs w:val="20"/>
        </w:rPr>
        <w:t>of committee</w:t>
      </w:r>
      <w:r w:rsidRPr="0080362D">
        <w:rPr>
          <w:color w:val="4F81BD" w:themeColor="accent1"/>
          <w:sz w:val="20"/>
          <w:szCs w:val="20"/>
        </w:rPr>
        <w:t xml:space="preserve">, </w:t>
      </w:r>
      <w:r w:rsidR="00170876" w:rsidRPr="0080362D">
        <w:rPr>
          <w:color w:val="4F81BD" w:themeColor="accent1"/>
          <w:sz w:val="20"/>
          <w:szCs w:val="20"/>
        </w:rPr>
        <w:t>student name and title of thesis or dissertati</w:t>
      </w:r>
      <w:r w:rsidR="00560F77" w:rsidRPr="0080362D">
        <w:rPr>
          <w:color w:val="4F81BD" w:themeColor="accent1"/>
          <w:sz w:val="20"/>
          <w:szCs w:val="20"/>
        </w:rPr>
        <w:t>on</w:t>
      </w:r>
      <w:r w:rsidR="00567DC0" w:rsidRPr="0080362D">
        <w:rPr>
          <w:color w:val="4F81BD" w:themeColor="accent1"/>
          <w:sz w:val="20"/>
          <w:szCs w:val="20"/>
        </w:rPr>
        <w:t xml:space="preserve">.  </w:t>
      </w:r>
      <w:r w:rsidR="00560F77" w:rsidRPr="0080362D">
        <w:rPr>
          <w:color w:val="4F81BD" w:themeColor="accent1"/>
          <w:sz w:val="20"/>
          <w:szCs w:val="20"/>
          <w:u w:val="single"/>
        </w:rPr>
        <w:t>E</w:t>
      </w:r>
      <w:r w:rsidR="00170876" w:rsidRPr="0080362D">
        <w:rPr>
          <w:color w:val="4F81BD" w:themeColor="accent1"/>
          <w:sz w:val="20"/>
          <w:szCs w:val="20"/>
          <w:u w:val="single"/>
        </w:rPr>
        <w:t>xample:</w:t>
      </w:r>
    </w:p>
    <w:p w14:paraId="2DE4005D" w14:textId="3B20490F" w:rsidR="006602CB" w:rsidRPr="0080362D" w:rsidRDefault="006602CB" w:rsidP="00B90259">
      <w:pPr>
        <w:tabs>
          <w:tab w:val="left" w:pos="-720"/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rPr>
          <w:sz w:val="20"/>
          <w:szCs w:val="20"/>
        </w:rPr>
      </w:pPr>
    </w:p>
    <w:tbl>
      <w:tblPr>
        <w:tblW w:w="10944" w:type="dxa"/>
        <w:tblInd w:w="-108" w:type="dxa"/>
        <w:tblLook w:val="04A0" w:firstRow="1" w:lastRow="0" w:firstColumn="1" w:lastColumn="0" w:noHBand="0" w:noVBand="1"/>
      </w:tblPr>
      <w:tblGrid>
        <w:gridCol w:w="2160"/>
        <w:gridCol w:w="8784"/>
      </w:tblGrid>
      <w:tr w:rsidR="00560F77" w:rsidRPr="0080362D" w14:paraId="4F2989B8" w14:textId="77777777" w:rsidTr="00CA7D54">
        <w:tc>
          <w:tcPr>
            <w:tcW w:w="2160" w:type="dxa"/>
          </w:tcPr>
          <w:p w14:paraId="07EA7C49" w14:textId="77777777" w:rsidR="00560F77" w:rsidRPr="0080362D" w:rsidRDefault="00560F77" w:rsidP="00045DCF">
            <w:pPr>
              <w:spacing w:after="60"/>
              <w:rPr>
                <w:b/>
                <w:u w:val="single"/>
              </w:rPr>
            </w:pPr>
            <w:r w:rsidRPr="0080362D">
              <w:rPr>
                <w:b/>
                <w:u w:val="single"/>
              </w:rPr>
              <w:t>Dates</w:t>
            </w:r>
          </w:p>
        </w:tc>
        <w:tc>
          <w:tcPr>
            <w:tcW w:w="8784" w:type="dxa"/>
          </w:tcPr>
          <w:p w14:paraId="49AEBA2F" w14:textId="2DA23174" w:rsidR="00560F77" w:rsidRPr="0080362D" w:rsidRDefault="00560F77" w:rsidP="00045DCF">
            <w:pPr>
              <w:spacing w:after="60"/>
              <w:rPr>
                <w:b/>
                <w:u w:val="single"/>
              </w:rPr>
            </w:pPr>
            <w:r w:rsidRPr="0080362D">
              <w:rPr>
                <w:b/>
                <w:u w:val="single"/>
              </w:rPr>
              <w:t>Role, Name of Committee</w:t>
            </w:r>
          </w:p>
        </w:tc>
      </w:tr>
      <w:tr w:rsidR="004603AC" w:rsidRPr="0080362D" w14:paraId="7D940110" w14:textId="77777777" w:rsidTr="0048410E">
        <w:tc>
          <w:tcPr>
            <w:tcW w:w="2160" w:type="dxa"/>
          </w:tcPr>
          <w:p w14:paraId="07954039" w14:textId="2029ECA8" w:rsidR="004603AC" w:rsidRPr="0080362D" w:rsidRDefault="004603AC" w:rsidP="004603AC">
            <w:pPr>
              <w:spacing w:after="60"/>
            </w:pPr>
            <w:r w:rsidRPr="0080362D">
              <w:t>yyyy - Present</w:t>
            </w:r>
          </w:p>
        </w:tc>
        <w:tc>
          <w:tcPr>
            <w:tcW w:w="8784" w:type="dxa"/>
          </w:tcPr>
          <w:p w14:paraId="03CD7F29" w14:textId="229EAD73" w:rsidR="004603AC" w:rsidRPr="0080362D" w:rsidRDefault="004603AC" w:rsidP="004603AC">
            <w:r w:rsidRPr="0080362D">
              <w:t>Member, University of Kentucky, University Senate</w:t>
            </w:r>
          </w:p>
        </w:tc>
      </w:tr>
      <w:tr w:rsidR="00045DCF" w:rsidRPr="0080362D" w14:paraId="6364CAB3" w14:textId="77777777" w:rsidTr="0048410E">
        <w:tc>
          <w:tcPr>
            <w:tcW w:w="2160" w:type="dxa"/>
          </w:tcPr>
          <w:p w14:paraId="70A74D05" w14:textId="77777777" w:rsidR="00045DCF" w:rsidRPr="0080362D" w:rsidRDefault="00045DCF" w:rsidP="00045DCF">
            <w:pPr>
              <w:spacing w:after="60"/>
            </w:pPr>
          </w:p>
        </w:tc>
        <w:tc>
          <w:tcPr>
            <w:tcW w:w="8784" w:type="dxa"/>
          </w:tcPr>
          <w:p w14:paraId="5D42B69F" w14:textId="284EA9A1" w:rsidR="00045DCF" w:rsidRPr="0080362D" w:rsidRDefault="00045DCF" w:rsidP="00045DCF">
            <w:r w:rsidRPr="0080362D">
              <w:t>Member, University of Kentucky College of Nursing, Faculty Council</w:t>
            </w:r>
          </w:p>
        </w:tc>
      </w:tr>
      <w:tr w:rsidR="004603AC" w:rsidRPr="0080362D" w14:paraId="32EBBA15" w14:textId="77777777" w:rsidTr="0048410E">
        <w:tc>
          <w:tcPr>
            <w:tcW w:w="2160" w:type="dxa"/>
          </w:tcPr>
          <w:p w14:paraId="1D90CBA9" w14:textId="484347BE" w:rsidR="004603AC" w:rsidRPr="0080362D" w:rsidRDefault="004603AC" w:rsidP="004603AC">
            <w:pPr>
              <w:spacing w:after="60"/>
            </w:pPr>
            <w:r w:rsidRPr="0080362D">
              <w:t>yyyy - Present</w:t>
            </w:r>
          </w:p>
        </w:tc>
        <w:tc>
          <w:tcPr>
            <w:tcW w:w="8784" w:type="dxa"/>
          </w:tcPr>
          <w:p w14:paraId="56E1E3C4" w14:textId="27C5356B" w:rsidR="004603AC" w:rsidRPr="0080362D" w:rsidRDefault="004603AC" w:rsidP="004603AC">
            <w:r w:rsidRPr="0080362D">
              <w:t>Chair, XXXXXXXX</w:t>
            </w:r>
          </w:p>
        </w:tc>
      </w:tr>
      <w:tr w:rsidR="00560F77" w:rsidRPr="0080362D" w14:paraId="2DAF927C" w14:textId="77777777" w:rsidTr="0048410E">
        <w:tc>
          <w:tcPr>
            <w:tcW w:w="2160" w:type="dxa"/>
          </w:tcPr>
          <w:p w14:paraId="2233AAC9" w14:textId="77777777" w:rsidR="00560F77" w:rsidRPr="0080362D" w:rsidRDefault="00560F77" w:rsidP="00045DCF">
            <w:pPr>
              <w:spacing w:after="60"/>
            </w:pPr>
          </w:p>
        </w:tc>
        <w:tc>
          <w:tcPr>
            <w:tcW w:w="8784" w:type="dxa"/>
          </w:tcPr>
          <w:p w14:paraId="332BAD99" w14:textId="07E06D12" w:rsidR="00560F77" w:rsidRPr="0080362D" w:rsidRDefault="00045DCF" w:rsidP="00045DCF">
            <w:r w:rsidRPr="0080362D">
              <w:t>Chair, University of Kentucky College of Nursing, Healthcare Systems Track Committee</w:t>
            </w:r>
          </w:p>
        </w:tc>
      </w:tr>
      <w:tr w:rsidR="006B0837" w:rsidRPr="0080362D" w14:paraId="3458379F" w14:textId="77777777" w:rsidTr="0048410E">
        <w:tc>
          <w:tcPr>
            <w:tcW w:w="2160" w:type="dxa"/>
          </w:tcPr>
          <w:p w14:paraId="35502A6F" w14:textId="628BA933" w:rsidR="006B0837" w:rsidRPr="0080362D" w:rsidRDefault="006B0837" w:rsidP="006B0837">
            <w:pPr>
              <w:spacing w:after="60"/>
            </w:pPr>
            <w:r w:rsidRPr="0080362D">
              <w:t>yyyy - Present</w:t>
            </w:r>
          </w:p>
        </w:tc>
        <w:tc>
          <w:tcPr>
            <w:tcW w:w="8784" w:type="dxa"/>
          </w:tcPr>
          <w:p w14:paraId="5F78B22C" w14:textId="3E2AFE62" w:rsidR="006B0837" w:rsidRPr="0080362D" w:rsidRDefault="006B0837" w:rsidP="006B0837">
            <w:r w:rsidRPr="0080362D">
              <w:t>Member, UKCON Accreditation Self-Study Writing Team</w:t>
            </w:r>
          </w:p>
        </w:tc>
      </w:tr>
    </w:tbl>
    <w:p w14:paraId="20F7914A" w14:textId="77777777" w:rsidR="00170876" w:rsidRPr="0080362D" w:rsidRDefault="00170876" w:rsidP="00B90259">
      <w:pPr>
        <w:tabs>
          <w:tab w:val="left" w:pos="-720"/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rPr>
          <w:sz w:val="20"/>
          <w:szCs w:val="20"/>
        </w:rPr>
      </w:pPr>
    </w:p>
    <w:p w14:paraId="23E555B8" w14:textId="76FDAF24" w:rsidR="00D352FC" w:rsidRPr="0080362D" w:rsidRDefault="00D352FC" w:rsidP="006602CB">
      <w:pPr>
        <w:tabs>
          <w:tab w:val="left" w:pos="360"/>
        </w:tabs>
        <w:rPr>
          <w:b/>
          <w:bCs/>
          <w:sz w:val="24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0362D">
        <w:rPr>
          <w:b/>
          <w:bCs/>
          <w:sz w:val="24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ACADEMIC ENGAGEMENT </w:t>
      </w:r>
    </w:p>
    <w:p w14:paraId="30163D0D" w14:textId="6B44DAE6" w:rsidR="0060056C" w:rsidRPr="0080362D" w:rsidRDefault="00F37015" w:rsidP="006602CB">
      <w:pPr>
        <w:pStyle w:val="TableParagraph"/>
        <w:ind w:left="0" w:right="158"/>
        <w:rPr>
          <w:i/>
          <w:color w:val="4F81BD" w:themeColor="accent1"/>
          <w:sz w:val="20"/>
          <w:szCs w:val="20"/>
        </w:rPr>
      </w:pPr>
      <w:r w:rsidRPr="0080362D">
        <w:rPr>
          <w:i/>
          <w:color w:val="4F81BD" w:themeColor="accent1"/>
          <w:sz w:val="20"/>
          <w:szCs w:val="20"/>
        </w:rPr>
        <w:t>Year and semester, c</w:t>
      </w:r>
      <w:r w:rsidR="00535FF3" w:rsidRPr="0080362D">
        <w:rPr>
          <w:i/>
          <w:color w:val="4F81BD" w:themeColor="accent1"/>
          <w:sz w:val="20"/>
          <w:szCs w:val="20"/>
        </w:rPr>
        <w:t>ourse</w:t>
      </w:r>
      <w:r w:rsidR="00A33311" w:rsidRPr="0080362D">
        <w:rPr>
          <w:i/>
          <w:color w:val="4F81BD" w:themeColor="accent1"/>
          <w:sz w:val="20"/>
          <w:szCs w:val="20"/>
        </w:rPr>
        <w:t>s</w:t>
      </w:r>
      <w:r w:rsidR="00D352FC" w:rsidRPr="0080362D">
        <w:rPr>
          <w:i/>
          <w:color w:val="4F81BD" w:themeColor="accent1"/>
          <w:sz w:val="20"/>
          <w:szCs w:val="20"/>
        </w:rPr>
        <w:t>/clinicals</w:t>
      </w:r>
      <w:r w:rsidR="00535FF3" w:rsidRPr="0080362D">
        <w:rPr>
          <w:i/>
          <w:color w:val="4F81BD" w:themeColor="accent1"/>
          <w:sz w:val="20"/>
          <w:szCs w:val="20"/>
        </w:rPr>
        <w:t xml:space="preserve"> taught, credit hours of each course</w:t>
      </w:r>
      <w:r w:rsidR="00D352FC" w:rsidRPr="0080362D">
        <w:rPr>
          <w:i/>
          <w:color w:val="4F81BD" w:themeColor="accent1"/>
          <w:sz w:val="20"/>
          <w:szCs w:val="20"/>
        </w:rPr>
        <w:t>, number of students</w:t>
      </w:r>
      <w:r w:rsidRPr="0080362D">
        <w:rPr>
          <w:i/>
          <w:color w:val="4F81BD" w:themeColor="accent1"/>
          <w:sz w:val="20"/>
          <w:szCs w:val="20"/>
        </w:rPr>
        <w:t xml:space="preserve">.  </w:t>
      </w:r>
      <w:r w:rsidRPr="0080362D">
        <w:rPr>
          <w:i/>
          <w:color w:val="4F81BD" w:themeColor="accent1"/>
          <w:sz w:val="20"/>
          <w:szCs w:val="20"/>
          <w:u w:val="single"/>
        </w:rPr>
        <w:t>Ex</w:t>
      </w:r>
      <w:r w:rsidR="00535FF3" w:rsidRPr="0080362D">
        <w:rPr>
          <w:i/>
          <w:color w:val="4F81BD" w:themeColor="accent1"/>
          <w:sz w:val="20"/>
          <w:szCs w:val="20"/>
          <w:u w:val="single"/>
        </w:rPr>
        <w:t>ample:</w:t>
      </w:r>
    </w:p>
    <w:p w14:paraId="6030E0F4" w14:textId="62BE02B1" w:rsidR="0060056C" w:rsidRPr="0080362D" w:rsidRDefault="0060056C" w:rsidP="00803C48">
      <w:pPr>
        <w:pStyle w:val="BodyText"/>
        <w:rPr>
          <w:i w:val="0"/>
          <w:sz w:val="20"/>
          <w:szCs w:val="20"/>
        </w:rPr>
      </w:pPr>
    </w:p>
    <w:tbl>
      <w:tblPr>
        <w:tblW w:w="10947" w:type="dxa"/>
        <w:tblInd w:w="-113" w:type="dxa"/>
        <w:tblLook w:val="04A0" w:firstRow="1" w:lastRow="0" w:firstColumn="1" w:lastColumn="0" w:noHBand="0" w:noVBand="1"/>
      </w:tblPr>
      <w:tblGrid>
        <w:gridCol w:w="2160"/>
        <w:gridCol w:w="5760"/>
        <w:gridCol w:w="1530"/>
        <w:gridCol w:w="1497"/>
      </w:tblGrid>
      <w:tr w:rsidR="00BC5BD0" w:rsidRPr="0080362D" w14:paraId="22983F78" w14:textId="55487284" w:rsidTr="00CA7D54">
        <w:trPr>
          <w:tblHeader/>
        </w:trPr>
        <w:tc>
          <w:tcPr>
            <w:tcW w:w="2160" w:type="dxa"/>
            <w:vAlign w:val="bottom"/>
          </w:tcPr>
          <w:p w14:paraId="509DE25E" w14:textId="1E28DD32" w:rsidR="00BC5BD0" w:rsidRPr="0080362D" w:rsidRDefault="00BC5BD0" w:rsidP="00BC5BD0">
            <w:pPr>
              <w:tabs>
                <w:tab w:val="left" w:pos="1114"/>
              </w:tabs>
              <w:jc w:val="center"/>
              <w:rPr>
                <w:b/>
              </w:rPr>
            </w:pPr>
            <w:r w:rsidRPr="0080362D">
              <w:rPr>
                <w:b/>
              </w:rPr>
              <w:t>Year, Semester</w:t>
            </w:r>
          </w:p>
        </w:tc>
        <w:tc>
          <w:tcPr>
            <w:tcW w:w="5760" w:type="dxa"/>
            <w:vAlign w:val="bottom"/>
          </w:tcPr>
          <w:p w14:paraId="07660E03" w14:textId="72A40E99" w:rsidR="00BC5BD0" w:rsidRPr="0080362D" w:rsidRDefault="00BC5BD0" w:rsidP="00BC5BD0">
            <w:pPr>
              <w:tabs>
                <w:tab w:val="left" w:pos="1114"/>
              </w:tabs>
              <w:jc w:val="center"/>
              <w:rPr>
                <w:b/>
              </w:rPr>
            </w:pPr>
            <w:r w:rsidRPr="0080362D">
              <w:rPr>
                <w:b/>
              </w:rPr>
              <w:t>Course Number and Course Title</w:t>
            </w:r>
          </w:p>
        </w:tc>
        <w:tc>
          <w:tcPr>
            <w:tcW w:w="1530" w:type="dxa"/>
            <w:vAlign w:val="bottom"/>
          </w:tcPr>
          <w:p w14:paraId="3D7D5083" w14:textId="77777777" w:rsidR="00BC5BD0" w:rsidRPr="0080362D" w:rsidRDefault="00BC5BD0" w:rsidP="00BC5BD0">
            <w:pPr>
              <w:jc w:val="center"/>
              <w:rPr>
                <w:b/>
              </w:rPr>
            </w:pPr>
            <w:r w:rsidRPr="0080362D">
              <w:rPr>
                <w:b/>
              </w:rPr>
              <w:t>Credit</w:t>
            </w:r>
          </w:p>
          <w:p w14:paraId="7134388E" w14:textId="537133BE" w:rsidR="00BC5BD0" w:rsidRPr="0080362D" w:rsidRDefault="00BC5BD0" w:rsidP="00BC5BD0">
            <w:pPr>
              <w:jc w:val="center"/>
              <w:rPr>
                <w:b/>
              </w:rPr>
            </w:pPr>
            <w:r w:rsidRPr="0080362D">
              <w:rPr>
                <w:b/>
              </w:rPr>
              <w:t>Hours</w:t>
            </w:r>
          </w:p>
        </w:tc>
        <w:tc>
          <w:tcPr>
            <w:tcW w:w="1497" w:type="dxa"/>
            <w:vAlign w:val="bottom"/>
          </w:tcPr>
          <w:p w14:paraId="575E1E73" w14:textId="19BE595B" w:rsidR="00BC5BD0" w:rsidRPr="0080362D" w:rsidRDefault="00BC5BD0" w:rsidP="00BC5BD0">
            <w:pPr>
              <w:jc w:val="center"/>
              <w:rPr>
                <w:b/>
              </w:rPr>
            </w:pPr>
            <w:r w:rsidRPr="0080362D">
              <w:rPr>
                <w:b/>
              </w:rPr>
              <w:t># of Students</w:t>
            </w:r>
          </w:p>
        </w:tc>
      </w:tr>
      <w:tr w:rsidR="00BC5BD0" w:rsidRPr="0080362D" w14:paraId="46DD7CA5" w14:textId="50C2FC37" w:rsidTr="00CA7D54">
        <w:tc>
          <w:tcPr>
            <w:tcW w:w="2160" w:type="dxa"/>
          </w:tcPr>
          <w:p w14:paraId="6EEF6D70" w14:textId="53DCA563" w:rsidR="00BC5BD0" w:rsidRPr="0080362D" w:rsidRDefault="004603AC" w:rsidP="004603AC">
            <w:pPr>
              <w:spacing w:after="60"/>
            </w:pPr>
            <w:r w:rsidRPr="0080362D">
              <w:t>yyyy</w:t>
            </w:r>
            <w:r w:rsidR="00BC5BD0" w:rsidRPr="0080362D">
              <w:t>, Fall</w:t>
            </w:r>
          </w:p>
        </w:tc>
        <w:tc>
          <w:tcPr>
            <w:tcW w:w="5760" w:type="dxa"/>
          </w:tcPr>
          <w:p w14:paraId="45C7948B" w14:textId="2398CE06" w:rsidR="00BC5BD0" w:rsidRPr="0080362D" w:rsidRDefault="00BC5BD0" w:rsidP="00045DCF">
            <w:pPr>
              <w:spacing w:after="60"/>
            </w:pPr>
            <w:r w:rsidRPr="0080362D">
              <w:t>NUR XXX, Title</w:t>
            </w:r>
          </w:p>
        </w:tc>
        <w:tc>
          <w:tcPr>
            <w:tcW w:w="1530" w:type="dxa"/>
          </w:tcPr>
          <w:p w14:paraId="149A69F2" w14:textId="07BB57D2" w:rsidR="00BC5BD0" w:rsidRPr="0080362D" w:rsidRDefault="00BC5BD0" w:rsidP="0048410E">
            <w:pPr>
              <w:spacing w:after="60"/>
              <w:jc w:val="center"/>
            </w:pPr>
            <w:r w:rsidRPr="0080362D">
              <w:t>5</w:t>
            </w:r>
          </w:p>
        </w:tc>
        <w:tc>
          <w:tcPr>
            <w:tcW w:w="1497" w:type="dxa"/>
          </w:tcPr>
          <w:p w14:paraId="6352AD09" w14:textId="77777777" w:rsidR="00BC5BD0" w:rsidRPr="0080362D" w:rsidRDefault="00BC5BD0" w:rsidP="0048410E">
            <w:pPr>
              <w:spacing w:after="60"/>
              <w:jc w:val="center"/>
            </w:pPr>
          </w:p>
        </w:tc>
      </w:tr>
      <w:tr w:rsidR="00BC5BD0" w:rsidRPr="0080362D" w14:paraId="480CEABF" w14:textId="75C5110D" w:rsidTr="00CA7D54">
        <w:tc>
          <w:tcPr>
            <w:tcW w:w="2160" w:type="dxa"/>
          </w:tcPr>
          <w:p w14:paraId="2789C7DD" w14:textId="26DB646C" w:rsidR="00BC5BD0" w:rsidRPr="0080362D" w:rsidRDefault="004603AC" w:rsidP="004603AC">
            <w:pPr>
              <w:spacing w:after="60"/>
            </w:pPr>
            <w:r w:rsidRPr="0080362D">
              <w:t>yyyy</w:t>
            </w:r>
            <w:r w:rsidR="00BC5BD0" w:rsidRPr="0080362D">
              <w:t>, Spring</w:t>
            </w:r>
          </w:p>
        </w:tc>
        <w:tc>
          <w:tcPr>
            <w:tcW w:w="5760" w:type="dxa"/>
          </w:tcPr>
          <w:p w14:paraId="6BC52B4B" w14:textId="7D153B5A" w:rsidR="00BC5BD0" w:rsidRPr="0080362D" w:rsidRDefault="00BC5BD0" w:rsidP="00CB50B1">
            <w:pPr>
              <w:spacing w:after="60"/>
            </w:pPr>
            <w:r w:rsidRPr="0080362D">
              <w:t>NUR 850, Advanced Research Methods</w:t>
            </w:r>
          </w:p>
        </w:tc>
        <w:tc>
          <w:tcPr>
            <w:tcW w:w="1530" w:type="dxa"/>
          </w:tcPr>
          <w:p w14:paraId="061ADD6D" w14:textId="58FF6482" w:rsidR="00BC5BD0" w:rsidRPr="0080362D" w:rsidRDefault="00CA7D54" w:rsidP="0048410E">
            <w:pPr>
              <w:spacing w:after="60"/>
              <w:jc w:val="center"/>
            </w:pPr>
            <w:r w:rsidRPr="0080362D">
              <w:t>5</w:t>
            </w:r>
          </w:p>
        </w:tc>
        <w:tc>
          <w:tcPr>
            <w:tcW w:w="1497" w:type="dxa"/>
          </w:tcPr>
          <w:p w14:paraId="242C174F" w14:textId="77777777" w:rsidR="00BC5BD0" w:rsidRPr="0080362D" w:rsidRDefault="00BC5BD0" w:rsidP="0048410E">
            <w:pPr>
              <w:spacing w:after="60"/>
              <w:jc w:val="center"/>
            </w:pPr>
          </w:p>
        </w:tc>
      </w:tr>
      <w:tr w:rsidR="00BC5BD0" w:rsidRPr="0080362D" w14:paraId="37D9CCFC" w14:textId="4A8707A4" w:rsidTr="00CA7D54">
        <w:tc>
          <w:tcPr>
            <w:tcW w:w="2160" w:type="dxa"/>
          </w:tcPr>
          <w:p w14:paraId="49655F82" w14:textId="1F82B093" w:rsidR="00BC5BD0" w:rsidRPr="0080362D" w:rsidRDefault="004603AC" w:rsidP="004603AC">
            <w:pPr>
              <w:spacing w:after="60"/>
            </w:pPr>
            <w:r w:rsidRPr="0080362D">
              <w:t>yyyy</w:t>
            </w:r>
            <w:r w:rsidR="00BC5BD0" w:rsidRPr="0080362D">
              <w:t>, Summer</w:t>
            </w:r>
          </w:p>
        </w:tc>
        <w:tc>
          <w:tcPr>
            <w:tcW w:w="5760" w:type="dxa"/>
          </w:tcPr>
          <w:p w14:paraId="510DE447" w14:textId="77777777" w:rsidR="00BC5BD0" w:rsidRPr="0080362D" w:rsidRDefault="00BC5BD0" w:rsidP="00045DCF">
            <w:pPr>
              <w:spacing w:after="60"/>
            </w:pPr>
          </w:p>
        </w:tc>
        <w:tc>
          <w:tcPr>
            <w:tcW w:w="1530" w:type="dxa"/>
          </w:tcPr>
          <w:p w14:paraId="1CFB60C5" w14:textId="77777777" w:rsidR="00BC5BD0" w:rsidRPr="0080362D" w:rsidRDefault="00BC5BD0" w:rsidP="0048410E">
            <w:pPr>
              <w:spacing w:after="60"/>
              <w:jc w:val="center"/>
            </w:pPr>
          </w:p>
        </w:tc>
        <w:tc>
          <w:tcPr>
            <w:tcW w:w="1497" w:type="dxa"/>
          </w:tcPr>
          <w:p w14:paraId="393D0588" w14:textId="77777777" w:rsidR="00BC5BD0" w:rsidRPr="0080362D" w:rsidRDefault="00BC5BD0" w:rsidP="0048410E">
            <w:pPr>
              <w:spacing w:after="60"/>
              <w:jc w:val="center"/>
            </w:pPr>
          </w:p>
        </w:tc>
      </w:tr>
    </w:tbl>
    <w:p w14:paraId="29CE64D9" w14:textId="77777777" w:rsidR="000C0AC7" w:rsidRPr="0080362D" w:rsidRDefault="000C0AC7" w:rsidP="00574DC3">
      <w:pPr>
        <w:pStyle w:val="BodyText"/>
        <w:rPr>
          <w:i w:val="0"/>
          <w:sz w:val="20"/>
          <w:szCs w:val="20"/>
        </w:rPr>
      </w:pPr>
    </w:p>
    <w:p w14:paraId="425C3772" w14:textId="5CF478E2" w:rsidR="001115DB" w:rsidRPr="0080362D" w:rsidRDefault="001115DB" w:rsidP="001115DB">
      <w:pPr>
        <w:tabs>
          <w:tab w:val="left" w:pos="360"/>
        </w:tabs>
        <w:rPr>
          <w:b/>
          <w:bCs/>
          <w:sz w:val="24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0362D">
        <w:rPr>
          <w:b/>
          <w:bCs/>
          <w:sz w:val="24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>CONTINUING EDUCATION</w:t>
      </w:r>
    </w:p>
    <w:p w14:paraId="39AC47FA" w14:textId="292C7178" w:rsidR="00717A68" w:rsidRPr="0080362D" w:rsidRDefault="00717A68" w:rsidP="00717A68">
      <w:pPr>
        <w:pStyle w:val="BodyText"/>
        <w:rPr>
          <w:i w:val="0"/>
          <w:color w:val="F79646" w:themeColor="accent6"/>
          <w:sz w:val="20"/>
          <w:szCs w:val="20"/>
        </w:rPr>
      </w:pPr>
      <w:r w:rsidRPr="0080362D">
        <w:rPr>
          <w:color w:val="006FC0"/>
          <w:sz w:val="20"/>
          <w:szCs w:val="20"/>
        </w:rPr>
        <w:t xml:space="preserve">Date(s), </w:t>
      </w:r>
      <w:r w:rsidR="00211EDD" w:rsidRPr="0080362D">
        <w:rPr>
          <w:color w:val="006FC0"/>
          <w:sz w:val="20"/>
          <w:szCs w:val="20"/>
        </w:rPr>
        <w:t xml:space="preserve">Name of </w:t>
      </w:r>
      <w:r w:rsidRPr="0080362D">
        <w:rPr>
          <w:color w:val="006FC0"/>
          <w:sz w:val="20"/>
          <w:szCs w:val="20"/>
        </w:rPr>
        <w:t>o</w:t>
      </w:r>
      <w:r w:rsidR="00211EDD" w:rsidRPr="0080362D">
        <w:rPr>
          <w:color w:val="006FC0"/>
          <w:sz w:val="20"/>
          <w:szCs w:val="20"/>
        </w:rPr>
        <w:t>rganization</w:t>
      </w:r>
      <w:r w:rsidR="00CD1E71" w:rsidRPr="0080362D">
        <w:rPr>
          <w:color w:val="006FC0"/>
          <w:sz w:val="20"/>
          <w:szCs w:val="20"/>
        </w:rPr>
        <w:t>/</w:t>
      </w:r>
      <w:r w:rsidRPr="0080362D">
        <w:rPr>
          <w:color w:val="006FC0"/>
          <w:sz w:val="20"/>
          <w:szCs w:val="20"/>
        </w:rPr>
        <w:t>c</w:t>
      </w:r>
      <w:r w:rsidR="00CD1E71" w:rsidRPr="0080362D">
        <w:rPr>
          <w:color w:val="006FC0"/>
          <w:sz w:val="20"/>
          <w:szCs w:val="20"/>
        </w:rPr>
        <w:t>onference</w:t>
      </w:r>
      <w:r w:rsidRPr="0080362D">
        <w:rPr>
          <w:color w:val="006FC0"/>
          <w:sz w:val="20"/>
          <w:szCs w:val="20"/>
        </w:rPr>
        <w:t>, location.  N</w:t>
      </w:r>
      <w:r w:rsidR="00CD1E71" w:rsidRPr="0080362D">
        <w:rPr>
          <w:color w:val="006FC0"/>
          <w:sz w:val="20"/>
          <w:szCs w:val="20"/>
        </w:rPr>
        <w:t>umber of CE hours</w:t>
      </w:r>
      <w:r w:rsidR="00BC5BD0" w:rsidRPr="0080362D">
        <w:rPr>
          <w:color w:val="006FC0"/>
          <w:sz w:val="20"/>
          <w:szCs w:val="20"/>
        </w:rPr>
        <w:t xml:space="preserve">.  </w:t>
      </w:r>
      <w:r w:rsidR="00BC5BD0" w:rsidRPr="0080362D">
        <w:rPr>
          <w:color w:val="006FC0"/>
          <w:sz w:val="20"/>
          <w:szCs w:val="20"/>
          <w:u w:val="single"/>
        </w:rPr>
        <w:t>Example:</w:t>
      </w:r>
    </w:p>
    <w:p w14:paraId="3A790E8E" w14:textId="77777777" w:rsidR="00717A68" w:rsidRPr="0080362D" w:rsidRDefault="00717A68" w:rsidP="00574DC3">
      <w:pPr>
        <w:pStyle w:val="BodyText"/>
        <w:spacing w:line="274" w:lineRule="exact"/>
        <w:rPr>
          <w:i w:val="0"/>
          <w:sz w:val="20"/>
          <w:szCs w:val="20"/>
        </w:rPr>
      </w:pPr>
    </w:p>
    <w:tbl>
      <w:tblPr>
        <w:tblW w:w="10944" w:type="dxa"/>
        <w:tblInd w:w="-113" w:type="dxa"/>
        <w:tblLook w:val="04A0" w:firstRow="1" w:lastRow="0" w:firstColumn="1" w:lastColumn="0" w:noHBand="0" w:noVBand="1"/>
      </w:tblPr>
      <w:tblGrid>
        <w:gridCol w:w="2736"/>
        <w:gridCol w:w="6912"/>
        <w:gridCol w:w="1296"/>
      </w:tblGrid>
      <w:tr w:rsidR="006602CB" w:rsidRPr="0080362D" w14:paraId="39099610" w14:textId="77777777" w:rsidTr="009B0C4C">
        <w:trPr>
          <w:tblHeader/>
        </w:trPr>
        <w:tc>
          <w:tcPr>
            <w:tcW w:w="2736" w:type="dxa"/>
          </w:tcPr>
          <w:p w14:paraId="6CDE5C0A" w14:textId="33B27A46" w:rsidR="006602CB" w:rsidRPr="0080362D" w:rsidRDefault="006602CB" w:rsidP="00717A68">
            <w:pPr>
              <w:tabs>
                <w:tab w:val="left" w:pos="1114"/>
              </w:tabs>
              <w:jc w:val="center"/>
              <w:rPr>
                <w:b/>
                <w:u w:val="single"/>
              </w:rPr>
            </w:pPr>
            <w:r w:rsidRPr="0080362D">
              <w:rPr>
                <w:b/>
                <w:u w:val="single"/>
              </w:rPr>
              <w:t>Dates</w:t>
            </w:r>
          </w:p>
        </w:tc>
        <w:tc>
          <w:tcPr>
            <w:tcW w:w="6912" w:type="dxa"/>
            <w:vAlign w:val="bottom"/>
          </w:tcPr>
          <w:p w14:paraId="37FE21E9" w14:textId="6C28D6F6" w:rsidR="006602CB" w:rsidRPr="0080362D" w:rsidRDefault="006602CB" w:rsidP="00717A68">
            <w:pPr>
              <w:tabs>
                <w:tab w:val="left" w:pos="1114"/>
              </w:tabs>
              <w:jc w:val="center"/>
              <w:rPr>
                <w:b/>
                <w:u w:val="single"/>
              </w:rPr>
            </w:pPr>
            <w:r w:rsidRPr="0080362D">
              <w:rPr>
                <w:b/>
                <w:u w:val="single"/>
              </w:rPr>
              <w:t>CE Activity</w:t>
            </w:r>
          </w:p>
        </w:tc>
        <w:tc>
          <w:tcPr>
            <w:tcW w:w="1296" w:type="dxa"/>
            <w:vAlign w:val="bottom"/>
          </w:tcPr>
          <w:p w14:paraId="2B67C29C" w14:textId="258101E1" w:rsidR="006602CB" w:rsidRPr="0080362D" w:rsidRDefault="006602CB" w:rsidP="009B0C4C">
            <w:pPr>
              <w:jc w:val="center"/>
              <w:rPr>
                <w:b/>
                <w:u w:val="single"/>
              </w:rPr>
            </w:pPr>
            <w:r w:rsidRPr="0080362D">
              <w:rPr>
                <w:b/>
                <w:u w:val="single"/>
              </w:rPr>
              <w:t>CE Hours</w:t>
            </w:r>
          </w:p>
        </w:tc>
      </w:tr>
      <w:tr w:rsidR="006602CB" w:rsidRPr="0080362D" w14:paraId="6E13726C" w14:textId="77777777" w:rsidTr="009B0C4C">
        <w:tc>
          <w:tcPr>
            <w:tcW w:w="2736" w:type="dxa"/>
          </w:tcPr>
          <w:p w14:paraId="5A6954FB" w14:textId="4AC6B06E" w:rsidR="006602CB" w:rsidRPr="0080362D" w:rsidRDefault="004603AC" w:rsidP="0048410E">
            <w:r w:rsidRPr="0080362D">
              <w:t>mm/dd/yyyy</w:t>
            </w:r>
          </w:p>
        </w:tc>
        <w:tc>
          <w:tcPr>
            <w:tcW w:w="6912" w:type="dxa"/>
          </w:tcPr>
          <w:p w14:paraId="3FCEC778" w14:textId="2AA7A922" w:rsidR="006602CB" w:rsidRPr="0080362D" w:rsidRDefault="006602CB" w:rsidP="0048410E">
            <w:r w:rsidRPr="0080362D">
              <w:t>UKCON Faculty Development Workshop on Simulation - PAV A, UKHC Lexington, KY</w:t>
            </w:r>
          </w:p>
        </w:tc>
        <w:tc>
          <w:tcPr>
            <w:tcW w:w="1296" w:type="dxa"/>
          </w:tcPr>
          <w:p w14:paraId="7AC71065" w14:textId="5F873BD2" w:rsidR="006602CB" w:rsidRPr="0080362D" w:rsidRDefault="006602CB" w:rsidP="009B0C4C">
            <w:pPr>
              <w:jc w:val="center"/>
            </w:pPr>
            <w:r w:rsidRPr="0080362D">
              <w:t>8</w:t>
            </w:r>
          </w:p>
        </w:tc>
      </w:tr>
      <w:tr w:rsidR="006602CB" w:rsidRPr="0080362D" w14:paraId="4B50D9E9" w14:textId="77777777" w:rsidTr="009B0C4C">
        <w:tc>
          <w:tcPr>
            <w:tcW w:w="2736" w:type="dxa"/>
          </w:tcPr>
          <w:p w14:paraId="772D717A" w14:textId="0F65BF09" w:rsidR="006602CB" w:rsidRPr="0080362D" w:rsidRDefault="004603AC" w:rsidP="0048410E">
            <w:r w:rsidRPr="0080362D">
              <w:t>mm/dd/yyyy - mm/dd/yyyy</w:t>
            </w:r>
          </w:p>
        </w:tc>
        <w:tc>
          <w:tcPr>
            <w:tcW w:w="6912" w:type="dxa"/>
          </w:tcPr>
          <w:p w14:paraId="25673D79" w14:textId="658A58B0" w:rsidR="006602CB" w:rsidRPr="0080362D" w:rsidRDefault="006602CB" w:rsidP="0048410E">
            <w:r w:rsidRPr="0080362D">
              <w:t>Kentucky Nurses Association Annual Conference, Louisville, KY</w:t>
            </w:r>
          </w:p>
        </w:tc>
        <w:tc>
          <w:tcPr>
            <w:tcW w:w="1296" w:type="dxa"/>
          </w:tcPr>
          <w:p w14:paraId="04AE1105" w14:textId="620EE039" w:rsidR="006602CB" w:rsidRPr="0080362D" w:rsidRDefault="006602CB" w:rsidP="009B0C4C">
            <w:pPr>
              <w:jc w:val="center"/>
            </w:pPr>
            <w:r w:rsidRPr="0080362D">
              <w:t>12</w:t>
            </w:r>
          </w:p>
        </w:tc>
      </w:tr>
      <w:tr w:rsidR="006602CB" w:rsidRPr="0080362D" w14:paraId="3013C5A9" w14:textId="77777777" w:rsidTr="009B0C4C">
        <w:tc>
          <w:tcPr>
            <w:tcW w:w="2736" w:type="dxa"/>
          </w:tcPr>
          <w:p w14:paraId="5EB8FF7C" w14:textId="39B0DBAB" w:rsidR="006602CB" w:rsidRPr="0080362D" w:rsidRDefault="004603AC" w:rsidP="0048410E">
            <w:r w:rsidRPr="0080362D">
              <w:t>mm/dd/yyyy - mm/dd/yyyy</w:t>
            </w:r>
          </w:p>
        </w:tc>
        <w:tc>
          <w:tcPr>
            <w:tcW w:w="6912" w:type="dxa"/>
          </w:tcPr>
          <w:p w14:paraId="7A2E20F1" w14:textId="08A326B7" w:rsidR="006602CB" w:rsidRPr="0080362D" w:rsidRDefault="006602CB" w:rsidP="0048410E">
            <w:r w:rsidRPr="0080362D">
              <w:t>American Association of Critical-Care Nurses National Teaching Institute, New Orleans, LA</w:t>
            </w:r>
          </w:p>
        </w:tc>
        <w:tc>
          <w:tcPr>
            <w:tcW w:w="1296" w:type="dxa"/>
          </w:tcPr>
          <w:p w14:paraId="56B2C924" w14:textId="6FBCCAFD" w:rsidR="006602CB" w:rsidRPr="0080362D" w:rsidRDefault="006602CB" w:rsidP="009B0C4C">
            <w:pPr>
              <w:jc w:val="center"/>
            </w:pPr>
            <w:r w:rsidRPr="0080362D">
              <w:t>16</w:t>
            </w:r>
          </w:p>
        </w:tc>
      </w:tr>
    </w:tbl>
    <w:p w14:paraId="6D0B7114" w14:textId="274DCE8C" w:rsidR="00045DCF" w:rsidRDefault="00045DCF" w:rsidP="00121CE9">
      <w:pPr>
        <w:pStyle w:val="BodyText"/>
        <w:spacing w:line="274" w:lineRule="exact"/>
        <w:rPr>
          <w:i w:val="0"/>
          <w:sz w:val="20"/>
          <w:szCs w:val="20"/>
        </w:rPr>
      </w:pPr>
    </w:p>
    <w:p w14:paraId="2C1254FE" w14:textId="77777777" w:rsidR="00D65E44" w:rsidRPr="00D65E44" w:rsidRDefault="00D65E44" w:rsidP="00D65E44"/>
    <w:p w14:paraId="59440540" w14:textId="77777777" w:rsidR="00D65E44" w:rsidRPr="00D65E44" w:rsidRDefault="00D65E44" w:rsidP="00D65E44"/>
    <w:p w14:paraId="511BD242" w14:textId="77777777" w:rsidR="00D65E44" w:rsidRPr="00D65E44" w:rsidRDefault="00D65E44" w:rsidP="00D65E44"/>
    <w:p w14:paraId="3A980080" w14:textId="77777777" w:rsidR="00D65E44" w:rsidRPr="00D65E44" w:rsidRDefault="00D65E44" w:rsidP="00D65E44"/>
    <w:p w14:paraId="71DFD0C8" w14:textId="77777777" w:rsidR="00D65E44" w:rsidRPr="00D65E44" w:rsidRDefault="00D65E44" w:rsidP="00D65E44"/>
    <w:p w14:paraId="2DC20A3E" w14:textId="77777777" w:rsidR="00D65E44" w:rsidRPr="00D65E44" w:rsidRDefault="00D65E44" w:rsidP="00D65E44"/>
    <w:p w14:paraId="5DCFAB43" w14:textId="77777777" w:rsidR="00D65E44" w:rsidRPr="00D65E44" w:rsidRDefault="00D65E44" w:rsidP="00D65E44"/>
    <w:p w14:paraId="670467D2" w14:textId="77777777" w:rsidR="00D65E44" w:rsidRPr="00D65E44" w:rsidRDefault="00D65E44" w:rsidP="00D65E44"/>
    <w:p w14:paraId="0BF6CB39" w14:textId="77777777" w:rsidR="00D65E44" w:rsidRPr="00D65E44" w:rsidRDefault="00D65E44" w:rsidP="00D65E44"/>
    <w:p w14:paraId="2938E801" w14:textId="77777777" w:rsidR="00D65E44" w:rsidRPr="00D65E44" w:rsidRDefault="00D65E44" w:rsidP="00D65E44"/>
    <w:p w14:paraId="51A1F427" w14:textId="77777777" w:rsidR="00D65E44" w:rsidRPr="00D65E44" w:rsidRDefault="00D65E44" w:rsidP="00D65E44"/>
    <w:p w14:paraId="6F8CF9FF" w14:textId="77777777" w:rsidR="00D65E44" w:rsidRPr="00D65E44" w:rsidRDefault="00D65E44" w:rsidP="00D65E44"/>
    <w:p w14:paraId="03F1CFA7" w14:textId="77777777" w:rsidR="00D65E44" w:rsidRPr="00D65E44" w:rsidRDefault="00D65E44" w:rsidP="00D65E44"/>
    <w:p w14:paraId="2358FBDD" w14:textId="77777777" w:rsidR="00D65E44" w:rsidRPr="00D65E44" w:rsidRDefault="00D65E44" w:rsidP="00D65E44"/>
    <w:p w14:paraId="000F3E5C" w14:textId="77777777" w:rsidR="00D65E44" w:rsidRPr="00D65E44" w:rsidRDefault="00D65E44" w:rsidP="00D65E44"/>
    <w:p w14:paraId="70530A78" w14:textId="77777777" w:rsidR="00D65E44" w:rsidRPr="00D65E44" w:rsidRDefault="00D65E44" w:rsidP="00D65E44"/>
    <w:p w14:paraId="00949747" w14:textId="77777777" w:rsidR="00D65E44" w:rsidRPr="00D65E44" w:rsidRDefault="00D65E44" w:rsidP="00D65E44"/>
    <w:p w14:paraId="3CF457F8" w14:textId="77777777" w:rsidR="00D65E44" w:rsidRPr="00D65E44" w:rsidRDefault="00D65E44" w:rsidP="00D65E44"/>
    <w:p w14:paraId="122BC523" w14:textId="77777777" w:rsidR="00D65E44" w:rsidRPr="00D65E44" w:rsidRDefault="00D65E44" w:rsidP="00D65E44"/>
    <w:p w14:paraId="2B73338B" w14:textId="77777777" w:rsidR="00D65E44" w:rsidRPr="00D65E44" w:rsidRDefault="00D65E44" w:rsidP="00D65E44"/>
    <w:p w14:paraId="28EE67D6" w14:textId="77777777" w:rsidR="00D65E44" w:rsidRPr="00D65E44" w:rsidRDefault="00D65E44" w:rsidP="00D65E44"/>
    <w:p w14:paraId="206B8804" w14:textId="77777777" w:rsidR="00D65E44" w:rsidRPr="00D65E44" w:rsidRDefault="00D65E44" w:rsidP="00D65E44"/>
    <w:p w14:paraId="38849BBD" w14:textId="77777777" w:rsidR="00D65E44" w:rsidRPr="00D65E44" w:rsidRDefault="00D65E44" w:rsidP="00D65E44"/>
    <w:p w14:paraId="7D585B24" w14:textId="77777777" w:rsidR="00D65E44" w:rsidRPr="00D65E44" w:rsidRDefault="00D65E44" w:rsidP="00D65E44"/>
    <w:p w14:paraId="3384203C" w14:textId="77777777" w:rsidR="00D65E44" w:rsidRPr="00D65E44" w:rsidRDefault="00D65E44" w:rsidP="00D65E44"/>
    <w:p w14:paraId="0E80D835" w14:textId="77777777" w:rsidR="00D65E44" w:rsidRPr="00D65E44" w:rsidRDefault="00D65E44" w:rsidP="00D65E44"/>
    <w:p w14:paraId="300BDC4B" w14:textId="77777777" w:rsidR="00D65E44" w:rsidRPr="00D65E44" w:rsidRDefault="00D65E44" w:rsidP="00D65E44"/>
    <w:p w14:paraId="211F20E5" w14:textId="77777777" w:rsidR="00D65E44" w:rsidRPr="00D65E44" w:rsidRDefault="00D65E44" w:rsidP="00D65E44"/>
    <w:p w14:paraId="561055AF" w14:textId="77777777" w:rsidR="00D65E44" w:rsidRPr="00D65E44" w:rsidRDefault="00D65E44" w:rsidP="00D65E44"/>
    <w:p w14:paraId="51DC965E" w14:textId="77777777" w:rsidR="00D65E44" w:rsidRPr="00D65E44" w:rsidRDefault="00D65E44" w:rsidP="00D65E44"/>
    <w:p w14:paraId="012E3483" w14:textId="77777777" w:rsidR="00D65E44" w:rsidRPr="00D65E44" w:rsidRDefault="00D65E44" w:rsidP="00D65E44"/>
    <w:p w14:paraId="1A16BBD5" w14:textId="77777777" w:rsidR="00D65E44" w:rsidRDefault="00D65E44" w:rsidP="00D65E44">
      <w:pPr>
        <w:rPr>
          <w:sz w:val="20"/>
          <w:szCs w:val="20"/>
        </w:rPr>
      </w:pPr>
    </w:p>
    <w:p w14:paraId="63B3313C" w14:textId="77777777" w:rsidR="00D65E44" w:rsidRPr="00D65E44" w:rsidRDefault="00D65E44" w:rsidP="00D65E44"/>
    <w:p w14:paraId="56CD99FB" w14:textId="77777777" w:rsidR="00D65E44" w:rsidRDefault="00D65E44" w:rsidP="00D65E44">
      <w:pPr>
        <w:rPr>
          <w:sz w:val="20"/>
          <w:szCs w:val="20"/>
        </w:rPr>
      </w:pPr>
    </w:p>
    <w:p w14:paraId="1696A401" w14:textId="77777777" w:rsidR="00D65E44" w:rsidRPr="00D65E44" w:rsidRDefault="00D65E44" w:rsidP="00D65E44">
      <w:pPr>
        <w:ind w:firstLine="720"/>
      </w:pPr>
    </w:p>
    <w:sectPr w:rsidR="00D65E44" w:rsidRPr="00D65E44" w:rsidSect="00A834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576" w:right="720" w:bottom="576" w:left="720" w:header="288" w:footer="28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DFE428" w14:textId="77777777" w:rsidR="00487D2F" w:rsidRDefault="00487D2F" w:rsidP="009F009F">
      <w:r>
        <w:separator/>
      </w:r>
    </w:p>
  </w:endnote>
  <w:endnote w:type="continuationSeparator" w:id="0">
    <w:p w14:paraId="25D47035" w14:textId="77777777" w:rsidR="00487D2F" w:rsidRDefault="00487D2F" w:rsidP="009F00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37301" w14:textId="77777777" w:rsidR="00E56F6A" w:rsidRDefault="00E56F6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94E2B" w14:textId="1D33BF47" w:rsidR="00045DCF" w:rsidRPr="0080362D" w:rsidRDefault="0080362D" w:rsidP="001C6E3F">
    <w:pPr>
      <w:pStyle w:val="Footer"/>
      <w:tabs>
        <w:tab w:val="clear" w:pos="4680"/>
        <w:tab w:val="clear" w:pos="9360"/>
        <w:tab w:val="left" w:pos="8280"/>
        <w:tab w:val="right" w:pos="10620"/>
      </w:tabs>
      <w:rPr>
        <w:color w:val="7F7F7F" w:themeColor="background1" w:themeShade="7F"/>
        <w:spacing w:val="60"/>
        <w:sz w:val="20"/>
        <w:szCs w:val="20"/>
      </w:rPr>
    </w:pPr>
    <w:r>
      <w:rPr>
        <w:sz w:val="20"/>
        <w:szCs w:val="20"/>
      </w:rPr>
      <w:t>Last Revised: 09_</w:t>
    </w:r>
    <w:r w:rsidR="00E56F6A">
      <w:rPr>
        <w:sz w:val="20"/>
        <w:szCs w:val="20"/>
      </w:rPr>
      <w:t>2</w:t>
    </w:r>
    <w:r>
      <w:rPr>
        <w:sz w:val="20"/>
        <w:szCs w:val="20"/>
      </w:rPr>
      <w:t>1_2026</w:t>
    </w:r>
    <w:r w:rsidR="00045DCF" w:rsidRPr="0080362D">
      <w:rPr>
        <w:sz w:val="20"/>
        <w:szCs w:val="20"/>
      </w:rPr>
      <w:tab/>
    </w:r>
    <w:sdt>
      <w:sdtPr>
        <w:rPr>
          <w:sz w:val="20"/>
          <w:szCs w:val="20"/>
        </w:rPr>
        <w:id w:val="1142613984"/>
        <w:docPartObj>
          <w:docPartGallery w:val="Page Numbers (Bottom of Page)"/>
          <w:docPartUnique/>
        </w:docPartObj>
      </w:sdtPr>
      <w:sdtEndPr>
        <w:rPr>
          <w:color w:val="7F7F7F" w:themeColor="background1" w:themeShade="7F"/>
          <w:spacing w:val="60"/>
        </w:rPr>
      </w:sdtEndPr>
      <w:sdtContent>
        <w:r w:rsidR="00045DCF" w:rsidRPr="0080362D">
          <w:rPr>
            <w:sz w:val="20"/>
            <w:szCs w:val="20"/>
          </w:rPr>
          <w:t>CV: First Last</w:t>
        </w:r>
        <w:r w:rsidR="00045DCF" w:rsidRPr="0080362D">
          <w:rPr>
            <w:sz w:val="20"/>
            <w:szCs w:val="20"/>
          </w:rPr>
          <w:tab/>
        </w:r>
        <w:r w:rsidR="00045DCF" w:rsidRPr="0080362D">
          <w:rPr>
            <w:sz w:val="20"/>
            <w:szCs w:val="20"/>
          </w:rPr>
          <w:fldChar w:fldCharType="begin"/>
        </w:r>
        <w:r w:rsidR="00045DCF" w:rsidRPr="0080362D">
          <w:rPr>
            <w:sz w:val="20"/>
            <w:szCs w:val="20"/>
          </w:rPr>
          <w:instrText xml:space="preserve"> PAGE   \* MERGEFORMAT </w:instrText>
        </w:r>
        <w:r w:rsidR="00045DCF" w:rsidRPr="0080362D">
          <w:rPr>
            <w:sz w:val="20"/>
            <w:szCs w:val="20"/>
          </w:rPr>
          <w:fldChar w:fldCharType="separate"/>
        </w:r>
        <w:r w:rsidR="00197AD4" w:rsidRPr="0080362D">
          <w:rPr>
            <w:noProof/>
            <w:sz w:val="20"/>
            <w:szCs w:val="20"/>
          </w:rPr>
          <w:t>4</w:t>
        </w:r>
        <w:r w:rsidR="00045DCF" w:rsidRPr="0080362D">
          <w:rPr>
            <w:noProof/>
            <w:sz w:val="20"/>
            <w:szCs w:val="20"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F8A20" w14:textId="77777777" w:rsidR="00E56F6A" w:rsidRDefault="00E56F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3AC911" w14:textId="77777777" w:rsidR="00487D2F" w:rsidRDefault="00487D2F" w:rsidP="009F009F">
      <w:r>
        <w:separator/>
      </w:r>
    </w:p>
  </w:footnote>
  <w:footnote w:type="continuationSeparator" w:id="0">
    <w:p w14:paraId="6D87536F" w14:textId="77777777" w:rsidR="00487D2F" w:rsidRDefault="00487D2F" w:rsidP="009F00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6527E8" w14:textId="77777777" w:rsidR="00E56F6A" w:rsidRDefault="00E56F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9453A" w14:textId="77777777" w:rsidR="00E56F6A" w:rsidRDefault="00E56F6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93546" w14:textId="77777777" w:rsidR="00E56F6A" w:rsidRDefault="00E56F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1741B"/>
    <w:multiLevelType w:val="hybridMultilevel"/>
    <w:tmpl w:val="70282A34"/>
    <w:lvl w:ilvl="0" w:tplc="8402D98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B07804"/>
    <w:multiLevelType w:val="hybridMultilevel"/>
    <w:tmpl w:val="9E18A66A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2" w15:restartNumberingAfterBreak="0">
    <w:nsid w:val="14930CF7"/>
    <w:multiLevelType w:val="hybridMultilevel"/>
    <w:tmpl w:val="30BAC480"/>
    <w:lvl w:ilvl="0" w:tplc="C6321DA2">
      <w:start w:val="1"/>
      <w:numFmt w:val="decimal"/>
      <w:lvlText w:val="%1."/>
      <w:lvlJc w:val="righ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757B7E"/>
    <w:multiLevelType w:val="hybridMultilevel"/>
    <w:tmpl w:val="E9307E58"/>
    <w:lvl w:ilvl="0" w:tplc="F70E9926">
      <w:start w:val="1"/>
      <w:numFmt w:val="decimal"/>
      <w:lvlText w:val="%1."/>
      <w:lvlJc w:val="righ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4435" w:hanging="360"/>
      </w:pPr>
    </w:lvl>
    <w:lvl w:ilvl="2" w:tplc="0409001B" w:tentative="1">
      <w:start w:val="1"/>
      <w:numFmt w:val="lowerRoman"/>
      <w:lvlText w:val="%3."/>
      <w:lvlJc w:val="right"/>
      <w:pPr>
        <w:ind w:left="5155" w:hanging="180"/>
      </w:pPr>
    </w:lvl>
    <w:lvl w:ilvl="3" w:tplc="0409000F" w:tentative="1">
      <w:start w:val="1"/>
      <w:numFmt w:val="decimal"/>
      <w:lvlText w:val="%4."/>
      <w:lvlJc w:val="left"/>
      <w:pPr>
        <w:ind w:left="5875" w:hanging="360"/>
      </w:pPr>
    </w:lvl>
    <w:lvl w:ilvl="4" w:tplc="04090019" w:tentative="1">
      <w:start w:val="1"/>
      <w:numFmt w:val="lowerLetter"/>
      <w:lvlText w:val="%5."/>
      <w:lvlJc w:val="left"/>
      <w:pPr>
        <w:ind w:left="6595" w:hanging="360"/>
      </w:pPr>
    </w:lvl>
    <w:lvl w:ilvl="5" w:tplc="0409001B" w:tentative="1">
      <w:start w:val="1"/>
      <w:numFmt w:val="lowerRoman"/>
      <w:lvlText w:val="%6."/>
      <w:lvlJc w:val="right"/>
      <w:pPr>
        <w:ind w:left="7315" w:hanging="180"/>
      </w:pPr>
    </w:lvl>
    <w:lvl w:ilvl="6" w:tplc="0409000F" w:tentative="1">
      <w:start w:val="1"/>
      <w:numFmt w:val="decimal"/>
      <w:lvlText w:val="%7."/>
      <w:lvlJc w:val="left"/>
      <w:pPr>
        <w:ind w:left="8035" w:hanging="360"/>
      </w:pPr>
    </w:lvl>
    <w:lvl w:ilvl="7" w:tplc="04090019" w:tentative="1">
      <w:start w:val="1"/>
      <w:numFmt w:val="lowerLetter"/>
      <w:lvlText w:val="%8."/>
      <w:lvlJc w:val="left"/>
      <w:pPr>
        <w:ind w:left="8755" w:hanging="360"/>
      </w:pPr>
    </w:lvl>
    <w:lvl w:ilvl="8" w:tplc="0409001B" w:tentative="1">
      <w:start w:val="1"/>
      <w:numFmt w:val="lowerRoman"/>
      <w:lvlText w:val="%9."/>
      <w:lvlJc w:val="right"/>
      <w:pPr>
        <w:ind w:left="9475" w:hanging="180"/>
      </w:pPr>
    </w:lvl>
  </w:abstractNum>
  <w:abstractNum w:abstractNumId="4" w15:restartNumberingAfterBreak="0">
    <w:nsid w:val="35263298"/>
    <w:multiLevelType w:val="hybridMultilevel"/>
    <w:tmpl w:val="F6CA5138"/>
    <w:lvl w:ilvl="0" w:tplc="3C46C816">
      <w:start w:val="1"/>
      <w:numFmt w:val="decimal"/>
      <w:lvlText w:val="%1."/>
      <w:lvlJc w:val="right"/>
      <w:pPr>
        <w:ind w:left="1080" w:hanging="72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4984047"/>
    <w:multiLevelType w:val="hybridMultilevel"/>
    <w:tmpl w:val="C90EC37C"/>
    <w:lvl w:ilvl="0" w:tplc="AFB6484A">
      <w:start w:val="1"/>
      <w:numFmt w:val="decimal"/>
      <w:lvlText w:val="%1."/>
      <w:lvlJc w:val="righ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-540" w:hanging="360"/>
      </w:pPr>
    </w:lvl>
    <w:lvl w:ilvl="2" w:tplc="0409001B" w:tentative="1">
      <w:start w:val="1"/>
      <w:numFmt w:val="lowerRoman"/>
      <w:lvlText w:val="%3."/>
      <w:lvlJc w:val="right"/>
      <w:pPr>
        <w:ind w:left="180" w:hanging="180"/>
      </w:pPr>
    </w:lvl>
    <w:lvl w:ilvl="3" w:tplc="0409000F" w:tentative="1">
      <w:start w:val="1"/>
      <w:numFmt w:val="decimal"/>
      <w:lvlText w:val="%4."/>
      <w:lvlJc w:val="left"/>
      <w:pPr>
        <w:ind w:left="900" w:hanging="360"/>
      </w:pPr>
    </w:lvl>
    <w:lvl w:ilvl="4" w:tplc="04090019" w:tentative="1">
      <w:start w:val="1"/>
      <w:numFmt w:val="lowerLetter"/>
      <w:lvlText w:val="%5."/>
      <w:lvlJc w:val="left"/>
      <w:pPr>
        <w:ind w:left="1620" w:hanging="360"/>
      </w:pPr>
    </w:lvl>
    <w:lvl w:ilvl="5" w:tplc="0409001B" w:tentative="1">
      <w:start w:val="1"/>
      <w:numFmt w:val="lowerRoman"/>
      <w:lvlText w:val="%6."/>
      <w:lvlJc w:val="right"/>
      <w:pPr>
        <w:ind w:left="2340" w:hanging="180"/>
      </w:pPr>
    </w:lvl>
    <w:lvl w:ilvl="6" w:tplc="0409000F" w:tentative="1">
      <w:start w:val="1"/>
      <w:numFmt w:val="decimal"/>
      <w:lvlText w:val="%7."/>
      <w:lvlJc w:val="left"/>
      <w:pPr>
        <w:ind w:left="3060" w:hanging="360"/>
      </w:pPr>
    </w:lvl>
    <w:lvl w:ilvl="7" w:tplc="04090019" w:tentative="1">
      <w:start w:val="1"/>
      <w:numFmt w:val="lowerLetter"/>
      <w:lvlText w:val="%8."/>
      <w:lvlJc w:val="left"/>
      <w:pPr>
        <w:ind w:left="3780" w:hanging="360"/>
      </w:pPr>
    </w:lvl>
    <w:lvl w:ilvl="8" w:tplc="0409001B" w:tentative="1">
      <w:start w:val="1"/>
      <w:numFmt w:val="lowerRoman"/>
      <w:lvlText w:val="%9."/>
      <w:lvlJc w:val="right"/>
      <w:pPr>
        <w:ind w:left="4500" w:hanging="180"/>
      </w:pPr>
    </w:lvl>
  </w:abstractNum>
  <w:abstractNum w:abstractNumId="6" w15:restartNumberingAfterBreak="0">
    <w:nsid w:val="762C58AF"/>
    <w:multiLevelType w:val="hybridMultilevel"/>
    <w:tmpl w:val="E9307E58"/>
    <w:lvl w:ilvl="0" w:tplc="F70E9926">
      <w:start w:val="1"/>
      <w:numFmt w:val="decimal"/>
      <w:lvlText w:val="%1."/>
      <w:lvlJc w:val="right"/>
      <w:pPr>
        <w:ind w:left="-263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FA0129"/>
    <w:multiLevelType w:val="hybridMultilevel"/>
    <w:tmpl w:val="49747A7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66350312">
    <w:abstractNumId w:val="4"/>
  </w:num>
  <w:num w:numId="2" w16cid:durableId="507672556">
    <w:abstractNumId w:val="5"/>
  </w:num>
  <w:num w:numId="3" w16cid:durableId="1910919752">
    <w:abstractNumId w:val="2"/>
  </w:num>
  <w:num w:numId="4" w16cid:durableId="1077827462">
    <w:abstractNumId w:val="7"/>
  </w:num>
  <w:num w:numId="5" w16cid:durableId="1672102917">
    <w:abstractNumId w:val="6"/>
  </w:num>
  <w:num w:numId="6" w16cid:durableId="320698800">
    <w:abstractNumId w:val="0"/>
  </w:num>
  <w:num w:numId="7" w16cid:durableId="62458610">
    <w:abstractNumId w:val="1"/>
  </w:num>
  <w:num w:numId="8" w16cid:durableId="418302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activeWritingStyle w:appName="MSWord" w:lang="en-US" w:vendorID="64" w:dllVersion="6" w:nlCheck="1" w:checkStyle="0"/>
  <w:activeWritingStyle w:appName="MSWord" w:lang="en-US" w:vendorID="64" w:dllVersion="0" w:nlCheck="1" w:checkStyle="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056C"/>
    <w:rsid w:val="0000195A"/>
    <w:rsid w:val="00037316"/>
    <w:rsid w:val="00045DCF"/>
    <w:rsid w:val="00046947"/>
    <w:rsid w:val="00053BAC"/>
    <w:rsid w:val="00061E90"/>
    <w:rsid w:val="00084A1A"/>
    <w:rsid w:val="000A04C6"/>
    <w:rsid w:val="000A18D0"/>
    <w:rsid w:val="000B4A43"/>
    <w:rsid w:val="000B6E02"/>
    <w:rsid w:val="000C0AC7"/>
    <w:rsid w:val="000C3681"/>
    <w:rsid w:val="000E1A67"/>
    <w:rsid w:val="000F3772"/>
    <w:rsid w:val="001115DB"/>
    <w:rsid w:val="00121CE9"/>
    <w:rsid w:val="00170876"/>
    <w:rsid w:val="00174638"/>
    <w:rsid w:val="00177F3A"/>
    <w:rsid w:val="00197AD4"/>
    <w:rsid w:val="001B7348"/>
    <w:rsid w:val="001C6E3F"/>
    <w:rsid w:val="001D28A9"/>
    <w:rsid w:val="001F0048"/>
    <w:rsid w:val="00211EDD"/>
    <w:rsid w:val="002128EC"/>
    <w:rsid w:val="0028235F"/>
    <w:rsid w:val="00292621"/>
    <w:rsid w:val="002B6012"/>
    <w:rsid w:val="002C42BC"/>
    <w:rsid w:val="002C746E"/>
    <w:rsid w:val="002D1624"/>
    <w:rsid w:val="00300F0F"/>
    <w:rsid w:val="00336F16"/>
    <w:rsid w:val="00385495"/>
    <w:rsid w:val="004434DD"/>
    <w:rsid w:val="00453727"/>
    <w:rsid w:val="00455E36"/>
    <w:rsid w:val="004603AC"/>
    <w:rsid w:val="004639C3"/>
    <w:rsid w:val="0046529A"/>
    <w:rsid w:val="0048410E"/>
    <w:rsid w:val="00487D2F"/>
    <w:rsid w:val="0049096D"/>
    <w:rsid w:val="004B578F"/>
    <w:rsid w:val="004E147D"/>
    <w:rsid w:val="004F009C"/>
    <w:rsid w:val="0052146E"/>
    <w:rsid w:val="00535FF3"/>
    <w:rsid w:val="00560F77"/>
    <w:rsid w:val="00567398"/>
    <w:rsid w:val="00567DC0"/>
    <w:rsid w:val="00574DC3"/>
    <w:rsid w:val="005A11DF"/>
    <w:rsid w:val="005D56A9"/>
    <w:rsid w:val="005E7CF6"/>
    <w:rsid w:val="0060056C"/>
    <w:rsid w:val="006602CB"/>
    <w:rsid w:val="00663BB2"/>
    <w:rsid w:val="006824BC"/>
    <w:rsid w:val="00690A18"/>
    <w:rsid w:val="006967CF"/>
    <w:rsid w:val="006A5B60"/>
    <w:rsid w:val="006B0837"/>
    <w:rsid w:val="006F71DB"/>
    <w:rsid w:val="00717A68"/>
    <w:rsid w:val="007749F6"/>
    <w:rsid w:val="0077560F"/>
    <w:rsid w:val="0078727C"/>
    <w:rsid w:val="0079627D"/>
    <w:rsid w:val="007B2E4E"/>
    <w:rsid w:val="007E6E98"/>
    <w:rsid w:val="0080362D"/>
    <w:rsid w:val="00803C48"/>
    <w:rsid w:val="008234FE"/>
    <w:rsid w:val="00827050"/>
    <w:rsid w:val="00847365"/>
    <w:rsid w:val="008770DD"/>
    <w:rsid w:val="008865DA"/>
    <w:rsid w:val="0090054C"/>
    <w:rsid w:val="00903884"/>
    <w:rsid w:val="00931538"/>
    <w:rsid w:val="009A19E4"/>
    <w:rsid w:val="009B0C4C"/>
    <w:rsid w:val="009B5E2C"/>
    <w:rsid w:val="009D5070"/>
    <w:rsid w:val="009D7F93"/>
    <w:rsid w:val="009F009F"/>
    <w:rsid w:val="009F3309"/>
    <w:rsid w:val="00A16BD3"/>
    <w:rsid w:val="00A33311"/>
    <w:rsid w:val="00A3679A"/>
    <w:rsid w:val="00A36994"/>
    <w:rsid w:val="00A61581"/>
    <w:rsid w:val="00A70ADE"/>
    <w:rsid w:val="00A83429"/>
    <w:rsid w:val="00A861AE"/>
    <w:rsid w:val="00A954BF"/>
    <w:rsid w:val="00AF4B1E"/>
    <w:rsid w:val="00AF7933"/>
    <w:rsid w:val="00B331FB"/>
    <w:rsid w:val="00B37843"/>
    <w:rsid w:val="00B46A7C"/>
    <w:rsid w:val="00B73CBB"/>
    <w:rsid w:val="00B77272"/>
    <w:rsid w:val="00B90259"/>
    <w:rsid w:val="00BC5BD0"/>
    <w:rsid w:val="00BE24D0"/>
    <w:rsid w:val="00BF4512"/>
    <w:rsid w:val="00C36FD1"/>
    <w:rsid w:val="00C5624F"/>
    <w:rsid w:val="00C62407"/>
    <w:rsid w:val="00C74AA6"/>
    <w:rsid w:val="00CA7D54"/>
    <w:rsid w:val="00CB50B1"/>
    <w:rsid w:val="00CD1E71"/>
    <w:rsid w:val="00D07794"/>
    <w:rsid w:val="00D17D6D"/>
    <w:rsid w:val="00D352FC"/>
    <w:rsid w:val="00D65E44"/>
    <w:rsid w:val="00D7584E"/>
    <w:rsid w:val="00D8432E"/>
    <w:rsid w:val="00DB0CE0"/>
    <w:rsid w:val="00DB4BA6"/>
    <w:rsid w:val="00DD229F"/>
    <w:rsid w:val="00DF341A"/>
    <w:rsid w:val="00E35D80"/>
    <w:rsid w:val="00E51E5F"/>
    <w:rsid w:val="00E56F6A"/>
    <w:rsid w:val="00E65221"/>
    <w:rsid w:val="00E66012"/>
    <w:rsid w:val="00E9626D"/>
    <w:rsid w:val="00EC3589"/>
    <w:rsid w:val="00EE3FB4"/>
    <w:rsid w:val="00F10ECB"/>
    <w:rsid w:val="00F12F64"/>
    <w:rsid w:val="00F37015"/>
    <w:rsid w:val="00F4393E"/>
    <w:rsid w:val="00F52F4C"/>
    <w:rsid w:val="00F6426E"/>
    <w:rsid w:val="00F83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CE35BA"/>
  <w15:docId w15:val="{85FEA099-737E-459B-9722-BBAEC13C9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bidi="en-US"/>
    </w:rPr>
  </w:style>
  <w:style w:type="paragraph" w:styleId="Heading1">
    <w:name w:val="heading 1"/>
    <w:basedOn w:val="Normal"/>
    <w:uiPriority w:val="1"/>
    <w:qFormat/>
    <w:pPr>
      <w:spacing w:line="274" w:lineRule="exact"/>
      <w:ind w:left="30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i/>
      <w:sz w:val="24"/>
      <w:szCs w:val="24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Header">
    <w:name w:val="header"/>
    <w:basedOn w:val="Normal"/>
    <w:link w:val="HeaderChar"/>
    <w:uiPriority w:val="99"/>
    <w:unhideWhenUsed/>
    <w:rsid w:val="009F009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F009F"/>
    <w:rPr>
      <w:rFonts w:ascii="Times New Roman" w:eastAsia="Times New Roman" w:hAnsi="Times New Roman" w:cs="Times New Roman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9F009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F009F"/>
    <w:rPr>
      <w:rFonts w:ascii="Times New Roman" w:eastAsia="Times New Roman" w:hAnsi="Times New Roman" w:cs="Times New Roman"/>
      <w:lang w:bidi="en-US"/>
    </w:rPr>
  </w:style>
  <w:style w:type="table" w:styleId="TableGrid">
    <w:name w:val="Table Grid"/>
    <w:basedOn w:val="TableNormal"/>
    <w:uiPriority w:val="39"/>
    <w:rsid w:val="00A61581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A11DF"/>
    <w:rPr>
      <w:color w:val="0000FF" w:themeColor="hyperlink"/>
      <w:u w:val="single"/>
    </w:rPr>
  </w:style>
  <w:style w:type="character" w:styleId="Strong">
    <w:name w:val="Strong"/>
    <w:uiPriority w:val="22"/>
    <w:qFormat/>
    <w:rsid w:val="00B46A7C"/>
    <w:rPr>
      <w:b/>
      <w:bCs/>
    </w:rPr>
  </w:style>
  <w:style w:type="character" w:customStyle="1" w:styleId="apple-converted-space">
    <w:name w:val="apple-converted-space"/>
    <w:rsid w:val="00B46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Preferred_College_of_Nursing_Academic_CV_Template_2026 (3)</Template>
  <TotalTime>1</TotalTime>
  <Pages>4</Pages>
  <Words>1198</Words>
  <Characters>6833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Curriculum Vitae</vt:lpstr>
    </vt:vector>
  </TitlesOfParts>
  <Company>University of Kentucky</Company>
  <LinksUpToDate>false</LinksUpToDate>
  <CharactersWithSpaces>8015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>skfraz2</dc:creator>
  <cp:lastModifiedBy>Thompson, Jacqueline C.</cp:lastModifiedBy>
  <cp:revision>2</cp:revision>
  <dcterms:created xsi:type="dcterms:W3CDTF">2026-09-29T17:39:00Z</dcterms:created>
  <dcterms:modified xsi:type="dcterms:W3CDTF">2026-09-29T17:39:00Z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2013-01-04T00:00:00Z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2020-04-13T00:00:00Z</vt:filetime>
  </property>
</Properties>
</file>